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520" w:type="dxa"/>
        <w:tblLayout w:type="fixed"/>
        <w:tblCellMar>
          <w:left w:w="115" w:type="dxa"/>
          <w:right w:w="115" w:type="dxa"/>
        </w:tblCellMar>
        <w:tblLook w:val="04A0" w:firstRow="1" w:lastRow="0" w:firstColumn="1" w:lastColumn="0" w:noHBand="0" w:noVBand="1"/>
      </w:tblPr>
      <w:tblGrid>
        <w:gridCol w:w="3780"/>
        <w:gridCol w:w="450"/>
        <w:gridCol w:w="450"/>
        <w:gridCol w:w="6840"/>
      </w:tblGrid>
      <w:tr w:rsidR="003368BA" w14:paraId="1CB31363" w14:textId="77777777" w:rsidTr="003368BA">
        <w:trPr>
          <w:trHeight w:val="3285"/>
        </w:trPr>
        <w:tc>
          <w:tcPr>
            <w:tcW w:w="3780" w:type="dxa"/>
            <w:vAlign w:val="bottom"/>
          </w:tcPr>
          <w:p w14:paraId="521B57E1" w14:textId="0645ABA9" w:rsidR="003368BA" w:rsidRDefault="00FD0A1D" w:rsidP="001B2ABD">
            <w:pPr>
              <w:tabs>
                <w:tab w:val="left" w:pos="990"/>
              </w:tabs>
              <w:jc w:val="center"/>
            </w:pPr>
            <w:r>
              <w:rPr>
                <w:noProof/>
              </w:rPr>
              <w:drawing>
                <wp:anchor distT="0" distB="0" distL="114300" distR="114300" simplePos="0" relativeHeight="251668826" behindDoc="0" locked="0" layoutInCell="1" allowOverlap="1" wp14:anchorId="20A35AFB" wp14:editId="0FD7368A">
                  <wp:simplePos x="0" y="0"/>
                  <wp:positionH relativeFrom="column">
                    <wp:posOffset>-263525</wp:posOffset>
                  </wp:positionH>
                  <wp:positionV relativeFrom="paragraph">
                    <wp:posOffset>-1638300</wp:posOffset>
                  </wp:positionV>
                  <wp:extent cx="2589530" cy="1314450"/>
                  <wp:effectExtent l="0" t="0" r="1270" b="0"/>
                  <wp:wrapNone/>
                  <wp:docPr id="1420997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530" cy="1314450"/>
                          </a:xfrm>
                          <a:prstGeom prst="rect">
                            <a:avLst/>
                          </a:prstGeom>
                          <a:noFill/>
                        </pic:spPr>
                      </pic:pic>
                    </a:graphicData>
                  </a:graphic>
                  <wp14:sizeRelH relativeFrom="page">
                    <wp14:pctWidth>0</wp14:pctWidth>
                  </wp14:sizeRelH>
                  <wp14:sizeRelV relativeFrom="page">
                    <wp14:pctHeight>0</wp14:pctHeight>
                  </wp14:sizeRelV>
                </wp:anchor>
              </w:drawing>
            </w:r>
          </w:p>
        </w:tc>
        <w:tc>
          <w:tcPr>
            <w:tcW w:w="450" w:type="dxa"/>
          </w:tcPr>
          <w:p w14:paraId="17CD1FD8" w14:textId="3F625275" w:rsidR="003368BA" w:rsidRDefault="003368BA" w:rsidP="000C45FF">
            <w:pPr>
              <w:tabs>
                <w:tab w:val="left" w:pos="990"/>
              </w:tabs>
            </w:pPr>
          </w:p>
        </w:tc>
        <w:tc>
          <w:tcPr>
            <w:tcW w:w="450" w:type="dxa"/>
          </w:tcPr>
          <w:p w14:paraId="7E073B69" w14:textId="5B2439E0" w:rsidR="003368BA" w:rsidRDefault="003368BA" w:rsidP="000C45FF">
            <w:pPr>
              <w:tabs>
                <w:tab w:val="left" w:pos="990"/>
              </w:tabs>
            </w:pPr>
          </w:p>
          <w:p w14:paraId="767F21D4" w14:textId="6273CD2E" w:rsidR="003368BA" w:rsidRPr="008B023B" w:rsidRDefault="003368BA" w:rsidP="008B023B"/>
        </w:tc>
        <w:tc>
          <w:tcPr>
            <w:tcW w:w="6840" w:type="dxa"/>
            <w:vAlign w:val="bottom"/>
          </w:tcPr>
          <w:p w14:paraId="17484A0F" w14:textId="5567A3DC" w:rsidR="003368BA" w:rsidRPr="00844216" w:rsidRDefault="004E380B" w:rsidP="00367361">
            <w:pPr>
              <w:pStyle w:val="Title"/>
              <w:spacing w:after="360"/>
              <w:jc w:val="center"/>
              <w:rPr>
                <w:rFonts w:ascii="Georgia" w:hAnsi="Georgia" w:cs="Times New Roman"/>
                <w:b/>
                <w:caps w:val="0"/>
                <w:color w:val="FFB7A5"/>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216">
              <w:rPr>
                <w:rFonts w:ascii="Georgia" w:hAnsi="Georgia" w:cs="Times New Roman"/>
                <w:b/>
                <w:caps w:val="0"/>
                <w:color w:val="FFB7A5"/>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w:t>
            </w:r>
            <w:r w:rsidR="003368BA" w:rsidRPr="00844216">
              <w:rPr>
                <w:rFonts w:ascii="Georgia" w:hAnsi="Georgia" w:cs="Times New Roman"/>
                <w:b/>
                <w:caps w:val="0"/>
                <w:color w:val="FFB7A5"/>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QUARTER 2026</w:t>
            </w:r>
          </w:p>
          <w:p w14:paraId="67A1E598" w14:textId="689BB033" w:rsidR="003368BA" w:rsidRPr="00367361" w:rsidRDefault="00844216" w:rsidP="00367361">
            <w:pPr>
              <w:pStyle w:val="Title"/>
              <w:spacing w:after="360"/>
              <w:jc w:val="center"/>
              <w:rPr>
                <w:rFonts w:ascii="Times New Roman" w:hAnsi="Times New Roman" w:cs="Times New Roman"/>
                <w:b/>
                <w:i/>
                <w:iCs/>
                <w:caps w:val="0"/>
                <w:color w:val="9B2226"/>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7361">
              <w:rPr>
                <w:rFonts w:ascii="Garamond" w:hAnsi="Garamond"/>
                <w:noProof/>
                <w:sz w:val="22"/>
                <w:szCs w:val="22"/>
              </w:rPr>
              <mc:AlternateContent>
                <mc:Choice Requires="wps">
                  <w:drawing>
                    <wp:anchor distT="0" distB="0" distL="114300" distR="114300" simplePos="0" relativeHeight="251664730" behindDoc="1" locked="0" layoutInCell="1" allowOverlap="1" wp14:anchorId="6E5E9194" wp14:editId="0B7E22DF">
                      <wp:simplePos x="0" y="0"/>
                      <wp:positionH relativeFrom="column">
                        <wp:posOffset>-42545</wp:posOffset>
                      </wp:positionH>
                      <wp:positionV relativeFrom="paragraph">
                        <wp:posOffset>437515</wp:posOffset>
                      </wp:positionV>
                      <wp:extent cx="4238625" cy="314325"/>
                      <wp:effectExtent l="0" t="0" r="9525" b="9525"/>
                      <wp:wrapNone/>
                      <wp:docPr id="633436433" name="Oval 5"/>
                      <wp:cNvGraphicFramePr/>
                      <a:graphic xmlns:a="http://schemas.openxmlformats.org/drawingml/2006/main">
                        <a:graphicData uri="http://schemas.microsoft.com/office/word/2010/wordprocessingShape">
                          <wps:wsp>
                            <wps:cNvSpPr/>
                            <wps:spPr>
                              <a:xfrm>
                                <a:off x="0" y="0"/>
                                <a:ext cx="4238625" cy="314325"/>
                              </a:xfrm>
                              <a:prstGeom prst="ellipse">
                                <a:avLst/>
                              </a:prstGeom>
                              <a:solidFill>
                                <a:srgbClr val="FFF1A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EED21" id="Oval 5" o:spid="_x0000_s1026" style="position:absolute;margin-left:-3.35pt;margin-top:34.45pt;width:333.75pt;height:24.75pt;z-index:-251651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" fillcolor="#fff1a8" stroked="f" strokeweight="1pt">
                      <v:stroke joinstyle="miter"/>
                    </v:oval>
                  </w:pict>
                </mc:Fallback>
              </mc:AlternateContent>
            </w:r>
            <w:r w:rsidR="00116C88">
              <w:rPr>
                <w:i/>
                <w:iCs/>
                <w:sz w:val="24"/>
                <w:szCs w:val="24"/>
              </w:rPr>
              <w:t>March 23 - May 20</w:t>
            </w:r>
          </w:p>
          <w:p w14:paraId="2226C2B7" w14:textId="0AD6AC46" w:rsidR="003368BA" w:rsidRPr="00AA38FF" w:rsidRDefault="003368BA" w:rsidP="00BC369A">
            <w:pPr>
              <w:pStyle w:val="Title"/>
              <w:jc w:val="center"/>
              <w:rPr>
                <w:rFonts w:ascii="Garamond" w:hAnsi="Garamond"/>
                <w:b/>
                <w:caps w:val="0"/>
                <w:color w:val="A7C7E7"/>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38FF">
              <w:rPr>
                <w:rFonts w:ascii="Garamond" w:hAnsi="Garamond"/>
                <w:b/>
                <w:caps w:val="0"/>
                <w:color w:val="A7C7E7"/>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THERAPEUTIC RECREATION</w:t>
            </w:r>
          </w:p>
          <w:p w14:paraId="5C39C492" w14:textId="22020B24" w:rsidR="003368BA" w:rsidRPr="00AA38FF" w:rsidRDefault="003368BA" w:rsidP="00326524">
            <w:pPr>
              <w:jc w:val="center"/>
              <w:rPr>
                <w:rFonts w:ascii="Rastanty Cortez" w:hAnsi="Rastanty Cortez"/>
                <w:color w:val="FFB7A5"/>
                <w:sz w:val="48"/>
                <w:szCs w:val="48"/>
              </w:rPr>
            </w:pPr>
            <w:r w:rsidRPr="00AA38FF">
              <w:rPr>
                <w:rFonts w:ascii="Rastanty Cortez" w:hAnsi="Rastanty Cortez"/>
                <w:b/>
                <w:bCs/>
                <w:color w:val="FFB7A5"/>
                <w:sz w:val="48"/>
                <w:szCs w:val="48"/>
              </w:rPr>
              <w:t>We make the impossible,</w:t>
            </w:r>
            <w:r w:rsidRPr="00AA38FF">
              <w:rPr>
                <w:rFonts w:ascii="Times New Roman" w:hAnsi="Times New Roman" w:cs="Times New Roman"/>
                <w:color w:val="FFB7A5"/>
                <w:sz w:val="44"/>
                <w:szCs w:val="44"/>
              </w:rPr>
              <w:t xml:space="preserve"> </w:t>
            </w:r>
            <w:r w:rsidRPr="00AA38FF">
              <w:rPr>
                <w:rFonts w:ascii="Times New Roman" w:hAnsi="Times New Roman" w:cs="Times New Roman"/>
                <w:b/>
                <w:bCs/>
                <w:color w:val="FFB7A5"/>
                <w:sz w:val="32"/>
                <w:szCs w:val="32"/>
              </w:rPr>
              <w:t>POSSIBLE</w:t>
            </w:r>
            <w:r w:rsidRPr="00AA38FF">
              <w:rPr>
                <w:rFonts w:ascii="Dreaming Outloud Pro" w:hAnsi="Dreaming Outloud Pro" w:cs="Dreaming Outloud Pro"/>
                <w:b/>
                <w:bCs/>
                <w:color w:val="FFB7A5"/>
                <w:sz w:val="36"/>
                <w:szCs w:val="36"/>
              </w:rPr>
              <w:t>!</w:t>
            </w:r>
          </w:p>
          <w:p w14:paraId="4408B275" w14:textId="77777777" w:rsidR="003368BA" w:rsidRPr="008F4E1F" w:rsidRDefault="003368BA" w:rsidP="001B2ABD">
            <w:pPr>
              <w:pStyle w:val="Subtitle"/>
              <w:rPr>
                <w:b/>
                <w:bCs/>
                <w:sz w:val="16"/>
                <w:szCs w:val="16"/>
              </w:rPr>
            </w:pPr>
          </w:p>
        </w:tc>
      </w:tr>
      <w:tr w:rsidR="003368BA" w:rsidRPr="00A701E1" w14:paraId="449AAC04" w14:textId="77777777" w:rsidTr="003368BA">
        <w:trPr>
          <w:trHeight w:val="10395"/>
        </w:trPr>
        <w:tc>
          <w:tcPr>
            <w:tcW w:w="3780" w:type="dxa"/>
          </w:tcPr>
          <w:p w14:paraId="1CFB917D" w14:textId="39D73348" w:rsidR="003368BA" w:rsidRDefault="008060DF" w:rsidP="008D6699">
            <w:pPr>
              <w:spacing w:before="120"/>
              <w:jc w:val="center"/>
              <w:rPr>
                <w:b/>
                <w:color w:val="FFFFFF" w:themeColor="background1"/>
                <w:sz w:val="20"/>
                <w:szCs w:val="20"/>
                <w14:shadow w14:blurRad="50800" w14:dist="38100" w14:dir="8100000" w14:sx="100000" w14:sy="100000" w14:kx="0" w14:ky="0" w14:algn="tr">
                  <w14:srgbClr w14:val="000000">
                    <w14:alpha w14:val="60000"/>
                  </w14:srgbClr>
                </w14:shadow>
              </w:rPr>
            </w:pPr>
            <w:r w:rsidRPr="008060DF">
              <w:rPr>
                <w:noProof/>
                <w:color w:val="FFB7A5"/>
                <w:sz w:val="20"/>
                <w:szCs w:val="20"/>
                <w:lang w:eastAsia="en-US"/>
              </w:rPr>
              <mc:AlternateContent>
                <mc:Choice Requires="wps">
                  <w:drawing>
                    <wp:anchor distT="0" distB="0" distL="114300" distR="114300" simplePos="0" relativeHeight="251663706" behindDoc="1" locked="0" layoutInCell="1" allowOverlap="1" wp14:anchorId="2553602D" wp14:editId="67109EB3">
                      <wp:simplePos x="0" y="0"/>
                      <wp:positionH relativeFrom="column">
                        <wp:posOffset>12700</wp:posOffset>
                      </wp:positionH>
                      <wp:positionV relativeFrom="paragraph">
                        <wp:posOffset>2540</wp:posOffset>
                      </wp:positionV>
                      <wp:extent cx="2257425" cy="542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257425" cy="542925"/>
                              </a:xfrm>
                              <a:prstGeom prst="rect">
                                <a:avLst/>
                              </a:prstGeom>
                              <a:solidFill>
                                <a:srgbClr val="FFB7A5"/>
                              </a:solidFill>
                              <a:ln>
                                <a:solidFill>
                                  <a:srgbClr val="FFB7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22E15" id="Rectangle 4" o:spid="_x0000_s1026" style="position:absolute;margin-left:1pt;margin-top:.2pt;width:177.75pt;height:42.75pt;z-index:-251652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" fillcolor="#ffb7a5" strokecolor="#ffb7a5" strokeweight="1pt"/>
                  </w:pict>
                </mc:Fallback>
              </mc:AlternateContent>
            </w:r>
            <w:r w:rsidR="003368BA">
              <w:rPr>
                <w:b/>
                <w:color w:val="FFFFFF" w:themeColor="background1"/>
                <w:sz w:val="20"/>
                <w:szCs w:val="20"/>
                <w14:shadow w14:blurRad="50800" w14:dist="38100" w14:dir="8100000" w14:sx="100000" w14:sy="100000" w14:kx="0" w14:ky="0" w14:algn="tr">
                  <w14:srgbClr w14:val="000000">
                    <w14:alpha w14:val="60000"/>
                  </w14:srgbClr>
                </w14:shadow>
              </w:rPr>
              <w:t>COS, RECREATION &amp; LEISURE SERVICES TR PROGRAM</w:t>
            </w:r>
          </w:p>
          <w:p w14:paraId="2DA55DA4" w14:textId="77777777" w:rsidR="003368BA" w:rsidRPr="004147BE" w:rsidRDefault="003368BA" w:rsidP="008D6699">
            <w:pPr>
              <w:spacing w:before="120"/>
              <w:jc w:val="center"/>
              <w:rPr>
                <w:b/>
                <w:color w:val="FFFFFF" w:themeColor="background1"/>
                <w:sz w:val="20"/>
                <w:szCs w:val="20"/>
                <w14:shadow w14:blurRad="50800" w14:dist="38100" w14:dir="8100000" w14:sx="100000" w14:sy="100000" w14:kx="0" w14:ky="0" w14:algn="tr">
                  <w14:srgbClr w14:val="000000">
                    <w14:alpha w14:val="60000"/>
                  </w14:srgbClr>
                </w14:shadow>
              </w:rPr>
            </w:pPr>
          </w:p>
          <w:p w14:paraId="1124B62B" w14:textId="438D293F" w:rsidR="003368BA" w:rsidRPr="008060DF" w:rsidRDefault="003368BA" w:rsidP="005D1880">
            <w:pPr>
              <w:pStyle w:val="NoSpacing"/>
              <w:rPr>
                <w:b/>
                <w:bCs/>
                <w:color w:val="FFB7A5"/>
                <w:sz w:val="24"/>
                <w:szCs w:val="24"/>
              </w:rPr>
            </w:pPr>
            <w:r w:rsidRPr="008060DF">
              <w:rPr>
                <w:b/>
                <w:bCs/>
                <w:color w:val="FFB7A5"/>
                <w:sz w:val="24"/>
                <w:szCs w:val="24"/>
              </w:rPr>
              <w:t>LOCATION(S)</w:t>
            </w:r>
          </w:p>
          <w:p w14:paraId="1019AA58" w14:textId="4FE4F6F8" w:rsidR="003368BA" w:rsidRDefault="003368BA" w:rsidP="004D3011">
            <w:pPr>
              <w:rPr>
                <w:sz w:val="24"/>
                <w:szCs w:val="24"/>
              </w:rPr>
            </w:pPr>
            <w:r>
              <w:rPr>
                <w:sz w:val="24"/>
                <w:szCs w:val="24"/>
              </w:rPr>
              <w:t>John S. Delaware Center</w:t>
            </w:r>
          </w:p>
          <w:p w14:paraId="1DE3618F" w14:textId="29B444D3" w:rsidR="003368BA" w:rsidRDefault="003368BA" w:rsidP="004D3011">
            <w:pPr>
              <w:rPr>
                <w:sz w:val="24"/>
                <w:szCs w:val="24"/>
              </w:rPr>
            </w:pPr>
            <w:r>
              <w:rPr>
                <w:sz w:val="24"/>
                <w:szCs w:val="24"/>
              </w:rPr>
              <w:t xml:space="preserve">1815 Lincoln St. </w:t>
            </w:r>
          </w:p>
          <w:p w14:paraId="03C118A4" w14:textId="64987D4E" w:rsidR="003368BA" w:rsidRDefault="003368BA" w:rsidP="004D3011">
            <w:pPr>
              <w:rPr>
                <w:sz w:val="24"/>
                <w:szCs w:val="24"/>
              </w:rPr>
            </w:pPr>
            <w:r>
              <w:rPr>
                <w:sz w:val="24"/>
                <w:szCs w:val="24"/>
              </w:rPr>
              <w:t>Savannah, GA 31401</w:t>
            </w:r>
          </w:p>
          <w:p w14:paraId="490BFFC3" w14:textId="77777777" w:rsidR="003368BA" w:rsidRPr="004147BE" w:rsidRDefault="003368BA" w:rsidP="004D3011">
            <w:pPr>
              <w:rPr>
                <w:sz w:val="24"/>
                <w:szCs w:val="24"/>
              </w:rPr>
            </w:pPr>
          </w:p>
          <w:p w14:paraId="77480780" w14:textId="77777777" w:rsidR="003368BA" w:rsidRPr="004147BE" w:rsidRDefault="00A0533F" w:rsidP="004D3011">
            <w:pPr>
              <w:rPr>
                <w:b/>
                <w:sz w:val="24"/>
                <w:szCs w:val="24"/>
              </w:rPr>
            </w:pPr>
            <w:sdt>
              <w:sdtPr>
                <w:rPr>
                  <w:b/>
                  <w:sz w:val="24"/>
                  <w:szCs w:val="24"/>
                </w:rPr>
                <w:id w:val="1111563247"/>
                <w:placeholder>
                  <w:docPart w:val="CA14FF748F874220B8806E29A65F348B"/>
                </w:placeholder>
                <w:temporary/>
                <w:showingPlcHdr/>
                <w15:appearance w15:val="hidden"/>
              </w:sdtPr>
              <w:sdtEndPr/>
              <w:sdtContent>
                <w:r w:rsidR="003368BA" w:rsidRPr="008060DF">
                  <w:rPr>
                    <w:b/>
                    <w:color w:val="FFB7A5"/>
                    <w:sz w:val="24"/>
                    <w:szCs w:val="24"/>
                  </w:rPr>
                  <w:t>PHONE:</w:t>
                </w:r>
              </w:sdtContent>
            </w:sdt>
          </w:p>
          <w:p w14:paraId="49C9EC3B" w14:textId="4211E054" w:rsidR="003368BA" w:rsidRDefault="003368BA" w:rsidP="004D3011">
            <w:pPr>
              <w:rPr>
                <w:sz w:val="24"/>
                <w:szCs w:val="24"/>
              </w:rPr>
            </w:pPr>
            <w:r>
              <w:rPr>
                <w:sz w:val="24"/>
                <w:szCs w:val="24"/>
              </w:rPr>
              <w:t>Office ~ 912-651-6791OR 6792</w:t>
            </w:r>
          </w:p>
          <w:p w14:paraId="2154AD31" w14:textId="3F10BA25" w:rsidR="003368BA" w:rsidRPr="00E26A50" w:rsidRDefault="003368BA" w:rsidP="004D3011">
            <w:pPr>
              <w:rPr>
                <w:sz w:val="24"/>
                <w:szCs w:val="24"/>
              </w:rPr>
            </w:pPr>
            <w:r>
              <w:rPr>
                <w:sz w:val="24"/>
                <w:szCs w:val="24"/>
              </w:rPr>
              <w:t xml:space="preserve">Cell ~ </w:t>
            </w:r>
            <w:r w:rsidRPr="004147BE">
              <w:rPr>
                <w:sz w:val="24"/>
                <w:szCs w:val="24"/>
              </w:rPr>
              <w:t>912-</w:t>
            </w:r>
            <w:r>
              <w:rPr>
                <w:sz w:val="24"/>
                <w:szCs w:val="24"/>
              </w:rPr>
              <w:t xml:space="preserve">547-1164 </w:t>
            </w:r>
            <w:r>
              <w:rPr>
                <w:b/>
                <w:bCs/>
                <w:sz w:val="24"/>
                <w:szCs w:val="24"/>
              </w:rPr>
              <w:t>OR</w:t>
            </w:r>
            <w:r>
              <w:rPr>
                <w:sz w:val="24"/>
                <w:szCs w:val="24"/>
              </w:rPr>
              <w:t xml:space="preserve"> 912-547-3267</w:t>
            </w:r>
          </w:p>
          <w:p w14:paraId="4884F5A9" w14:textId="77777777" w:rsidR="003368BA" w:rsidRPr="004147BE" w:rsidRDefault="003368BA" w:rsidP="004D3011">
            <w:pPr>
              <w:rPr>
                <w:sz w:val="20"/>
                <w:szCs w:val="20"/>
              </w:rPr>
            </w:pPr>
          </w:p>
          <w:sdt>
            <w:sdtPr>
              <w:rPr>
                <w:b/>
                <w:sz w:val="24"/>
                <w:szCs w:val="24"/>
              </w:rPr>
              <w:id w:val="67859272"/>
              <w:placeholder>
                <w:docPart w:val="026B1EF07ADE453985687FDE0685F09A"/>
              </w:placeholder>
              <w:temporary/>
              <w:showingPlcHdr/>
              <w15:appearance w15:val="hidden"/>
            </w:sdtPr>
            <w:sdtEndPr>
              <w:rPr>
                <w:b w:val="0"/>
              </w:rPr>
            </w:sdtEndPr>
            <w:sdtContent>
              <w:p w14:paraId="2FD12B76" w14:textId="77777777" w:rsidR="003368BA" w:rsidRPr="004147BE" w:rsidRDefault="003368BA" w:rsidP="00382747">
                <w:pPr>
                  <w:spacing w:after="40"/>
                  <w:rPr>
                    <w:sz w:val="24"/>
                    <w:szCs w:val="24"/>
                  </w:rPr>
                </w:pPr>
                <w:r w:rsidRPr="008060DF">
                  <w:rPr>
                    <w:b/>
                    <w:color w:val="FFB7A5"/>
                    <w:sz w:val="24"/>
                    <w:szCs w:val="24"/>
                  </w:rPr>
                  <w:t>WEBSITE:</w:t>
                </w:r>
              </w:p>
            </w:sdtContent>
          </w:sdt>
          <w:p w14:paraId="067D2A42" w14:textId="3B00E75A" w:rsidR="003368BA" w:rsidRPr="008060DF" w:rsidRDefault="003368BA" w:rsidP="004D3011">
            <w:pPr>
              <w:rPr>
                <w:b/>
                <w:color w:val="A7C7E7"/>
                <w:sz w:val="24"/>
                <w:szCs w:val="24"/>
              </w:rPr>
            </w:pPr>
            <w:r w:rsidRPr="008060DF">
              <w:rPr>
                <w:rStyle w:val="Hyperlink"/>
                <w:b/>
                <w:color w:val="A7C7E7"/>
                <w:sz w:val="24"/>
                <w:szCs w:val="24"/>
              </w:rPr>
              <w:t>http://www.savannahga.gov/therapeuticsapplication</w:t>
            </w:r>
          </w:p>
          <w:p w14:paraId="0ACAD808" w14:textId="48D2378C" w:rsidR="003368BA" w:rsidRDefault="003368BA" w:rsidP="004D3011">
            <w:pPr>
              <w:rPr>
                <w:sz w:val="24"/>
                <w:szCs w:val="24"/>
              </w:rPr>
            </w:pPr>
          </w:p>
          <w:p w14:paraId="43A9C6B5" w14:textId="77777777" w:rsidR="003368BA" w:rsidRPr="004147BE" w:rsidRDefault="003368BA" w:rsidP="004D3011">
            <w:pPr>
              <w:rPr>
                <w:sz w:val="24"/>
                <w:szCs w:val="24"/>
              </w:rPr>
            </w:pPr>
          </w:p>
          <w:p w14:paraId="22CE6B46" w14:textId="42DE5B5C" w:rsidR="003368BA" w:rsidRPr="008060DF" w:rsidRDefault="003368BA" w:rsidP="00382747">
            <w:pPr>
              <w:spacing w:after="40"/>
              <w:rPr>
                <w:color w:val="FFB7A5"/>
                <w:sz w:val="24"/>
                <w:szCs w:val="24"/>
              </w:rPr>
            </w:pPr>
            <w:r w:rsidRPr="008060DF">
              <w:rPr>
                <w:b/>
                <w:color w:val="FFB7A5"/>
                <w:sz w:val="24"/>
                <w:szCs w:val="24"/>
              </w:rPr>
              <w:t>EMAILS:</w:t>
            </w:r>
          </w:p>
          <w:p w14:paraId="63F61107" w14:textId="1DECF0E6" w:rsidR="003368BA" w:rsidRPr="008060DF" w:rsidRDefault="003368BA" w:rsidP="004D3011">
            <w:pPr>
              <w:rPr>
                <w:rStyle w:val="Hyperlink"/>
                <w:b/>
                <w:color w:val="A7C7E7"/>
                <w:sz w:val="22"/>
              </w:rPr>
            </w:pPr>
            <w:r w:rsidRPr="008060DF">
              <w:rPr>
                <w:rStyle w:val="Hyperlink"/>
                <w:b/>
                <w:color w:val="A7C7E7"/>
                <w:sz w:val="22"/>
              </w:rPr>
              <w:t>VGreen@Savannahga.gov</w:t>
            </w:r>
          </w:p>
          <w:p w14:paraId="71F82703" w14:textId="0C10FE47" w:rsidR="003368BA" w:rsidRPr="008060DF" w:rsidRDefault="003368BA" w:rsidP="004D3011">
            <w:pPr>
              <w:rPr>
                <w:rStyle w:val="Hyperlink"/>
                <w:b/>
                <w:color w:val="A7C7E7"/>
                <w:sz w:val="22"/>
              </w:rPr>
            </w:pPr>
            <w:hyperlink r:id="rId13" w:history="1">
              <w:r w:rsidRPr="008060DF">
                <w:rPr>
                  <w:rStyle w:val="Hyperlink"/>
                  <w:b/>
                  <w:color w:val="A7C7E7"/>
                  <w:sz w:val="22"/>
                </w:rPr>
                <w:t>Lashunda.brown@savannahga.gov</w:t>
              </w:r>
            </w:hyperlink>
          </w:p>
          <w:p w14:paraId="22FC4F65" w14:textId="45254B78" w:rsidR="003368BA" w:rsidRPr="008060DF" w:rsidRDefault="003368BA" w:rsidP="004D3011">
            <w:pPr>
              <w:rPr>
                <w:rStyle w:val="Hyperlink"/>
                <w:b/>
                <w:color w:val="A7C7E7"/>
                <w:sz w:val="22"/>
              </w:rPr>
            </w:pPr>
            <w:hyperlink r:id="rId14" w:history="1">
              <w:r w:rsidRPr="008060DF">
                <w:rPr>
                  <w:rStyle w:val="Hyperlink"/>
                  <w:b/>
                  <w:color w:val="A7C7E7"/>
                  <w:sz w:val="22"/>
                </w:rPr>
                <w:t>Kierra.carter@savannahga.gov</w:t>
              </w:r>
            </w:hyperlink>
          </w:p>
          <w:p w14:paraId="2FA27022" w14:textId="652C3FE8" w:rsidR="003368BA" w:rsidRPr="008060DF" w:rsidRDefault="003368BA" w:rsidP="004D3011">
            <w:pPr>
              <w:rPr>
                <w:rStyle w:val="Hyperlink"/>
                <w:b/>
                <w:color w:val="A7C7E7"/>
                <w:sz w:val="22"/>
              </w:rPr>
            </w:pPr>
            <w:hyperlink r:id="rId15" w:history="1">
              <w:r w:rsidRPr="008060DF">
                <w:rPr>
                  <w:rStyle w:val="Hyperlink"/>
                  <w:b/>
                  <w:color w:val="A7C7E7"/>
                  <w:sz w:val="22"/>
                </w:rPr>
                <w:t>DFranklin01@savannahga.gov</w:t>
              </w:r>
            </w:hyperlink>
          </w:p>
          <w:p w14:paraId="720459F0" w14:textId="0A5BB55B" w:rsidR="003368BA" w:rsidRPr="008060DF" w:rsidRDefault="003368BA" w:rsidP="004D3011">
            <w:pPr>
              <w:rPr>
                <w:rStyle w:val="Hyperlink"/>
                <w:b/>
                <w:color w:val="A7C7E7"/>
                <w:sz w:val="22"/>
              </w:rPr>
            </w:pPr>
            <w:r w:rsidRPr="008060DF">
              <w:rPr>
                <w:rStyle w:val="Hyperlink"/>
                <w:b/>
                <w:color w:val="A7C7E7"/>
                <w:sz w:val="22"/>
              </w:rPr>
              <w:t>Carl.hubbard@savannahga.gov</w:t>
            </w:r>
          </w:p>
          <w:p w14:paraId="57FD8664" w14:textId="77777777" w:rsidR="003368BA" w:rsidRPr="00A50F7F" w:rsidRDefault="003368BA" w:rsidP="00CB0055">
            <w:pPr>
              <w:pStyle w:val="Heading3"/>
              <w:rPr>
                <w:rFonts w:asciiTheme="minorHAnsi" w:hAnsiTheme="minorHAnsi"/>
                <w:caps w:val="0"/>
                <w:color w:val="FFB7A5"/>
                <w:spacing w:val="20"/>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F7F">
              <w:rPr>
                <w:rFonts w:asciiTheme="minorHAnsi" w:hAnsiTheme="minorHAnsi"/>
                <w:caps w:val="0"/>
                <w:color w:val="FFB7A5"/>
                <w:spacing w:val="20"/>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 of OPERATION</w:t>
            </w:r>
          </w:p>
          <w:p w14:paraId="35EC89B4" w14:textId="6011FCE8" w:rsidR="003368BA" w:rsidRDefault="003368BA" w:rsidP="00D4691E">
            <w:pPr>
              <w:rPr>
                <w:b/>
                <w:sz w:val="24"/>
                <w:szCs w:val="24"/>
              </w:rPr>
            </w:pPr>
            <w:r w:rsidRPr="004147BE">
              <w:rPr>
                <w:b/>
                <w:sz w:val="24"/>
                <w:szCs w:val="24"/>
              </w:rPr>
              <w:t xml:space="preserve">Monday-Thursday </w:t>
            </w:r>
            <w:r>
              <w:rPr>
                <w:b/>
                <w:sz w:val="24"/>
                <w:szCs w:val="24"/>
              </w:rPr>
              <w:t>8</w:t>
            </w:r>
            <w:r w:rsidRPr="004147BE">
              <w:rPr>
                <w:b/>
                <w:sz w:val="24"/>
                <w:szCs w:val="24"/>
              </w:rPr>
              <w:t>-</w:t>
            </w:r>
            <w:r>
              <w:rPr>
                <w:b/>
                <w:sz w:val="24"/>
                <w:szCs w:val="24"/>
              </w:rPr>
              <w:t>6</w:t>
            </w:r>
          </w:p>
          <w:p w14:paraId="2D2035BC" w14:textId="4756EB7A" w:rsidR="003368BA" w:rsidRDefault="003368BA" w:rsidP="00D4691E">
            <w:pPr>
              <w:rPr>
                <w:rFonts w:ascii="Times New Roman" w:hAnsi="Times New Roman" w:cs="Times New Roman"/>
                <w:b/>
                <w:bCs/>
                <w:sz w:val="24"/>
                <w:szCs w:val="24"/>
              </w:rPr>
            </w:pPr>
            <w:r w:rsidRPr="00816B28">
              <w:rPr>
                <w:rFonts w:ascii="Times New Roman" w:hAnsi="Times New Roman" w:cs="Times New Roman"/>
                <w:b/>
                <w:bCs/>
                <w:sz w:val="24"/>
                <w:szCs w:val="24"/>
              </w:rPr>
              <w:t xml:space="preserve">Lunch </w:t>
            </w:r>
            <w:r w:rsidR="00FD0A1D">
              <w:rPr>
                <w:rFonts w:ascii="Times New Roman" w:hAnsi="Times New Roman" w:cs="Times New Roman"/>
                <w:b/>
                <w:bCs/>
                <w:sz w:val="24"/>
                <w:szCs w:val="24"/>
              </w:rPr>
              <w:t>11:30 am</w:t>
            </w:r>
            <w:r w:rsidRPr="00816B28">
              <w:rPr>
                <w:rFonts w:ascii="Times New Roman" w:hAnsi="Times New Roman" w:cs="Times New Roman"/>
                <w:b/>
                <w:bCs/>
                <w:sz w:val="24"/>
                <w:szCs w:val="24"/>
              </w:rPr>
              <w:t xml:space="preserve"> – </w:t>
            </w:r>
            <w:r w:rsidR="00FD0A1D">
              <w:rPr>
                <w:rFonts w:ascii="Times New Roman" w:hAnsi="Times New Roman" w:cs="Times New Roman"/>
                <w:b/>
                <w:bCs/>
                <w:sz w:val="24"/>
                <w:szCs w:val="24"/>
              </w:rPr>
              <w:t>1:00 pm</w:t>
            </w:r>
            <w:r w:rsidRPr="00816B28">
              <w:rPr>
                <w:rFonts w:ascii="Times New Roman" w:hAnsi="Times New Roman" w:cs="Times New Roman"/>
                <w:b/>
                <w:bCs/>
                <w:sz w:val="24"/>
                <w:szCs w:val="24"/>
              </w:rPr>
              <w:t xml:space="preserve"> daily</w:t>
            </w:r>
          </w:p>
          <w:p w14:paraId="7390E607" w14:textId="77777777" w:rsidR="003368BA" w:rsidRPr="004147BE" w:rsidRDefault="003368BA" w:rsidP="00D4691E">
            <w:pPr>
              <w:rPr>
                <w:b/>
                <w:sz w:val="24"/>
                <w:szCs w:val="24"/>
              </w:rPr>
            </w:pPr>
          </w:p>
          <w:p w14:paraId="781D9592" w14:textId="18D58C96" w:rsidR="003368BA" w:rsidRDefault="003368BA" w:rsidP="00D4691E">
            <w:pPr>
              <w:rPr>
                <w:b/>
                <w:sz w:val="24"/>
                <w:szCs w:val="24"/>
              </w:rPr>
            </w:pPr>
            <w:r w:rsidRPr="004147BE">
              <w:rPr>
                <w:b/>
                <w:sz w:val="24"/>
                <w:szCs w:val="24"/>
              </w:rPr>
              <w:t xml:space="preserve">Friday </w:t>
            </w:r>
            <w:r>
              <w:rPr>
                <w:b/>
                <w:sz w:val="24"/>
                <w:szCs w:val="24"/>
              </w:rPr>
              <w:t>8</w:t>
            </w:r>
            <w:r w:rsidRPr="004147BE">
              <w:rPr>
                <w:b/>
                <w:sz w:val="24"/>
                <w:szCs w:val="24"/>
              </w:rPr>
              <w:t>-</w:t>
            </w:r>
            <w:r>
              <w:rPr>
                <w:b/>
                <w:sz w:val="24"/>
                <w:szCs w:val="24"/>
              </w:rPr>
              <w:t>12noon</w:t>
            </w:r>
          </w:p>
          <w:p w14:paraId="537F1BA6" w14:textId="2777F7DC" w:rsidR="003368BA" w:rsidRPr="004147BE" w:rsidRDefault="003368BA" w:rsidP="00D4691E">
            <w:pPr>
              <w:rPr>
                <w:b/>
                <w:sz w:val="24"/>
                <w:szCs w:val="24"/>
              </w:rPr>
            </w:pPr>
            <w:r>
              <w:rPr>
                <w:b/>
                <w:sz w:val="24"/>
                <w:szCs w:val="24"/>
              </w:rPr>
              <w:t>Closed Sat. &amp; Sun.</w:t>
            </w:r>
          </w:p>
          <w:p w14:paraId="510A41A3" w14:textId="190E3A34" w:rsidR="003368BA" w:rsidRPr="00816B28" w:rsidRDefault="003368BA" w:rsidP="00D4691E">
            <w:pPr>
              <w:rPr>
                <w:rFonts w:ascii="Times New Roman" w:hAnsi="Times New Roman" w:cs="Times New Roman"/>
                <w:b/>
                <w:bCs/>
                <w:sz w:val="24"/>
                <w:szCs w:val="24"/>
              </w:rPr>
            </w:pPr>
          </w:p>
        </w:tc>
        <w:tc>
          <w:tcPr>
            <w:tcW w:w="450" w:type="dxa"/>
          </w:tcPr>
          <w:p w14:paraId="6B54619A" w14:textId="77777777" w:rsidR="003368BA" w:rsidRPr="004147BE" w:rsidRDefault="003368BA" w:rsidP="000C45FF">
            <w:pPr>
              <w:tabs>
                <w:tab w:val="left" w:pos="990"/>
              </w:tabs>
              <w:rPr>
                <w:sz w:val="20"/>
                <w:szCs w:val="20"/>
              </w:rPr>
            </w:pPr>
          </w:p>
        </w:tc>
        <w:tc>
          <w:tcPr>
            <w:tcW w:w="450" w:type="dxa"/>
          </w:tcPr>
          <w:p w14:paraId="1184FA63" w14:textId="334B504D" w:rsidR="003368BA" w:rsidRPr="004147BE" w:rsidRDefault="003368BA" w:rsidP="000C45FF">
            <w:pPr>
              <w:tabs>
                <w:tab w:val="left" w:pos="990"/>
              </w:tabs>
              <w:rPr>
                <w:sz w:val="20"/>
                <w:szCs w:val="20"/>
              </w:rPr>
            </w:pPr>
          </w:p>
        </w:tc>
        <w:tc>
          <w:tcPr>
            <w:tcW w:w="6840" w:type="dxa"/>
          </w:tcPr>
          <w:p w14:paraId="05554864" w14:textId="6FF58253" w:rsidR="003368BA" w:rsidRPr="0016089A" w:rsidRDefault="003368BA" w:rsidP="006B404D">
            <w:pPr>
              <w:rPr>
                <w:rFonts w:ascii="Times New Roman" w:hAnsi="Times New Roman" w:cs="Times New Roman"/>
                <w:color w:val="63A537" w:themeColor="accent2"/>
                <w:sz w:val="20"/>
                <w:szCs w:val="20"/>
              </w:rPr>
            </w:pPr>
            <w:r w:rsidRPr="0016089A">
              <w:rPr>
                <w:rFonts w:ascii="Times New Roman" w:hAnsi="Times New Roman" w:cs="Times New Roman"/>
                <w:bCs/>
                <w:noProof/>
                <w:spacing w:val="-4"/>
                <w:sz w:val="20"/>
                <w:szCs w:val="20"/>
                <w:lang w:eastAsia="en-US"/>
              </w:rPr>
              <mc:AlternateContent>
                <mc:Choice Requires="wps">
                  <w:drawing>
                    <wp:anchor distT="0" distB="0" distL="114300" distR="114300" simplePos="0" relativeHeight="251662682" behindDoc="0" locked="0" layoutInCell="1" allowOverlap="1" wp14:anchorId="54976C70" wp14:editId="5027ED36">
                      <wp:simplePos x="0" y="0"/>
                      <wp:positionH relativeFrom="column">
                        <wp:posOffset>-29684</wp:posOffset>
                      </wp:positionH>
                      <wp:positionV relativeFrom="paragraph">
                        <wp:posOffset>81915</wp:posOffset>
                      </wp:positionV>
                      <wp:extent cx="4297680" cy="5715"/>
                      <wp:effectExtent l="0" t="0" r="26670" b="32385"/>
                      <wp:wrapNone/>
                      <wp:docPr id="8" name="Straight Connector 8"/>
                      <wp:cNvGraphicFramePr/>
                      <a:graphic xmlns:a="http://schemas.openxmlformats.org/drawingml/2006/main">
                        <a:graphicData uri="http://schemas.microsoft.com/office/word/2010/wordprocessingShape">
                          <wps:wsp>
                            <wps:cNvCnPr/>
                            <wps:spPr>
                              <a:xfrm>
                                <a:off x="0" y="0"/>
                                <a:ext cx="4297680" cy="5715"/>
                              </a:xfrm>
                              <a:prstGeom prst="line">
                                <a:avLst/>
                              </a:prstGeom>
                              <a:noFill/>
                              <a:ln w="12700" cap="flat" cmpd="sng" algn="ctr">
                                <a:solidFill>
                                  <a:srgbClr val="14934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E8F58" id="Straight Connector 8" o:spid="_x0000_s1026" style="position:absolute;z-index:251662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45pt" to="336.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" strokecolor="#149349" strokeweight="1pt">
                      <v:stroke joinstyle="miter"/>
                    </v:line>
                  </w:pict>
                </mc:Fallback>
              </mc:AlternateContent>
            </w:r>
          </w:p>
          <w:p w14:paraId="013988E6" w14:textId="75150F0E" w:rsidR="003368BA" w:rsidRPr="0016089A" w:rsidRDefault="003368BA" w:rsidP="006B404D">
            <w:pPr>
              <w:rPr>
                <w:rFonts w:ascii="Times New Roman" w:hAnsi="Times New Roman" w:cs="Times New Roman"/>
                <w:b/>
                <w:color w:val="63A537" w:themeColor="accent2"/>
                <w:sz w:val="20"/>
                <w:szCs w:val="20"/>
              </w:rPr>
            </w:pPr>
          </w:p>
          <w:p w14:paraId="764FFC4C" w14:textId="59CBAE4D" w:rsidR="003368BA" w:rsidRPr="005C67F3" w:rsidRDefault="003368BA" w:rsidP="006B404D">
            <w:pPr>
              <w:rPr>
                <w:rFonts w:ascii="Times New Roman" w:hAnsi="Times New Roman" w:cs="Times New Roman"/>
                <w:color w:val="A7C7E7"/>
                <w:sz w:val="32"/>
                <w:szCs w:val="32"/>
              </w:rPr>
            </w:pPr>
            <w:r w:rsidRPr="005C67F3">
              <w:rPr>
                <w:rFonts w:ascii="Times New Roman" w:hAnsi="Times New Roman" w:cs="Times New Roman"/>
                <w:b/>
                <w:color w:val="A7C7E7"/>
                <w:sz w:val="32"/>
                <w:szCs w:val="32"/>
              </w:rPr>
              <w:t>PROGRAMMING EVENTS</w:t>
            </w:r>
          </w:p>
          <w:p w14:paraId="60E78571" w14:textId="28CF4554" w:rsidR="003368BA" w:rsidRPr="0016089A" w:rsidRDefault="008F6B36" w:rsidP="003261F0">
            <w:pPr>
              <w:spacing w:line="240" w:lineRule="atLeast"/>
              <w:rPr>
                <w:rFonts w:ascii="Times New Roman" w:eastAsia="Times New Roman" w:hAnsi="Times New Roman" w:cs="Times New Roman"/>
                <w:b/>
                <w:bCs/>
                <w:color w:val="FF0000"/>
                <w:sz w:val="20"/>
                <w:szCs w:val="20"/>
                <w:lang w:eastAsia="en-US"/>
              </w:rPr>
            </w:pPr>
            <w:r w:rsidRPr="00367361">
              <w:rPr>
                <w:rFonts w:ascii="Garamond" w:hAnsi="Garamond"/>
                <w:noProof/>
                <w:sz w:val="22"/>
              </w:rPr>
              <mc:AlternateContent>
                <mc:Choice Requires="wps">
                  <w:drawing>
                    <wp:anchor distT="0" distB="0" distL="114300" distR="114300" simplePos="0" relativeHeight="251670874" behindDoc="1" locked="0" layoutInCell="1" allowOverlap="1" wp14:anchorId="0A7119DD" wp14:editId="0B1CB003">
                      <wp:simplePos x="0" y="0"/>
                      <wp:positionH relativeFrom="column">
                        <wp:posOffset>-130175</wp:posOffset>
                      </wp:positionH>
                      <wp:positionV relativeFrom="paragraph">
                        <wp:posOffset>105410</wp:posOffset>
                      </wp:positionV>
                      <wp:extent cx="2971800" cy="314325"/>
                      <wp:effectExtent l="0" t="0" r="0" b="9525"/>
                      <wp:wrapNone/>
                      <wp:docPr id="1460577504" name="Oval 5"/>
                      <wp:cNvGraphicFramePr/>
                      <a:graphic xmlns:a="http://schemas.openxmlformats.org/drawingml/2006/main">
                        <a:graphicData uri="http://schemas.microsoft.com/office/word/2010/wordprocessingShape">
                          <wps:wsp>
                            <wps:cNvSpPr/>
                            <wps:spPr>
                              <a:xfrm>
                                <a:off x="0" y="0"/>
                                <a:ext cx="2971800" cy="314325"/>
                              </a:xfrm>
                              <a:prstGeom prst="ellipse">
                                <a:avLst/>
                              </a:prstGeom>
                              <a:solidFill>
                                <a:srgbClr val="FFF1A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7FE98" id="Oval 5" o:spid="_x0000_s1026" style="position:absolute;margin-left:-10.25pt;margin-top:8.3pt;width:234pt;height:24.75pt;z-index:-251645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" fillcolor="#fff1a8" stroked="f" strokeweight="1pt">
                      <v:stroke joinstyle="miter"/>
                    </v:oval>
                  </w:pict>
                </mc:Fallback>
              </mc:AlternateContent>
            </w:r>
          </w:p>
          <w:p w14:paraId="067D6A77" w14:textId="5511D96E" w:rsidR="003368BA" w:rsidRPr="00A50F7F" w:rsidRDefault="003368BA" w:rsidP="003C19E6">
            <w:pPr>
              <w:spacing w:line="240" w:lineRule="atLeast"/>
              <w:rPr>
                <w:rFonts w:ascii="Times New Roman" w:eastAsia="Times New Roman" w:hAnsi="Times New Roman" w:cs="Times New Roman"/>
                <w:b/>
                <w:bCs/>
                <w:color w:val="FFB7A5"/>
                <w:sz w:val="24"/>
                <w:szCs w:val="24"/>
                <w:lang w:eastAsia="en-US"/>
              </w:rPr>
            </w:pPr>
            <w:r w:rsidRPr="00A50F7F">
              <w:rPr>
                <w:rFonts w:ascii="Times New Roman" w:eastAsia="Times New Roman" w:hAnsi="Times New Roman" w:cs="Times New Roman"/>
                <w:b/>
                <w:bCs/>
                <w:color w:val="FFB7A5"/>
                <w:sz w:val="24"/>
                <w:szCs w:val="24"/>
                <w:lang w:eastAsia="en-US"/>
              </w:rPr>
              <w:t>Adult Morning (AMP) Monday – Friday</w:t>
            </w:r>
          </w:p>
          <w:p w14:paraId="5F5B9CCC" w14:textId="5F251358" w:rsidR="003368BA" w:rsidRPr="0016089A" w:rsidRDefault="003368BA" w:rsidP="003C19E6">
            <w:pPr>
              <w:spacing w:line="240" w:lineRule="atLeast"/>
              <w:rPr>
                <w:rFonts w:ascii="Times New Roman" w:eastAsia="Times New Roman" w:hAnsi="Times New Roman" w:cs="Times New Roman"/>
                <w:b/>
                <w:bCs/>
                <w:sz w:val="24"/>
                <w:szCs w:val="24"/>
                <w:lang w:eastAsia="en-US"/>
              </w:rPr>
            </w:pPr>
          </w:p>
          <w:p w14:paraId="7B67C84F" w14:textId="2ED3B5B1" w:rsidR="003368BA" w:rsidRPr="0016089A" w:rsidRDefault="003049A7" w:rsidP="003C19E6">
            <w:pPr>
              <w:spacing w:line="240" w:lineRule="atLeast"/>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Track &amp; Field</w:t>
            </w:r>
            <w:r w:rsidR="00AC62A3">
              <w:rPr>
                <w:rFonts w:ascii="Times New Roman" w:eastAsia="Times New Roman" w:hAnsi="Times New Roman" w:cs="Times New Roman"/>
                <w:b/>
                <w:bCs/>
                <w:sz w:val="24"/>
                <w:szCs w:val="24"/>
                <w:lang w:eastAsia="en-US"/>
              </w:rPr>
              <w:t xml:space="preserve"> / Flag </w:t>
            </w:r>
            <w:r w:rsidR="00BD4B4E">
              <w:rPr>
                <w:rFonts w:ascii="Times New Roman" w:eastAsia="Times New Roman" w:hAnsi="Times New Roman" w:cs="Times New Roman"/>
                <w:b/>
                <w:bCs/>
                <w:sz w:val="24"/>
                <w:szCs w:val="24"/>
                <w:lang w:eastAsia="en-US"/>
              </w:rPr>
              <w:t>Football 8:30</w:t>
            </w:r>
            <w:r w:rsidR="003368BA">
              <w:rPr>
                <w:rFonts w:ascii="Times New Roman" w:eastAsia="Times New Roman" w:hAnsi="Times New Roman" w:cs="Times New Roman"/>
                <w:b/>
                <w:bCs/>
                <w:sz w:val="24"/>
                <w:szCs w:val="24"/>
                <w:lang w:eastAsia="en-US"/>
              </w:rPr>
              <w:t xml:space="preserve"> am – 10:45 am </w:t>
            </w:r>
          </w:p>
          <w:p w14:paraId="51CCF17C" w14:textId="228E9A03" w:rsidR="003368BA" w:rsidRPr="00E7148F" w:rsidRDefault="003368BA" w:rsidP="003C19E6">
            <w:pPr>
              <w:spacing w:line="240" w:lineRule="atLeast"/>
              <w:rPr>
                <w:rFonts w:ascii="Times New Roman" w:eastAsia="Times New Roman" w:hAnsi="Times New Roman" w:cs="Times New Roman"/>
                <w:b/>
                <w:bCs/>
                <w:color w:val="FFB7A5"/>
                <w:sz w:val="24"/>
                <w:szCs w:val="24"/>
                <w:lang w:eastAsia="en-US"/>
              </w:rPr>
            </w:pPr>
            <w:r w:rsidRPr="00E7148F">
              <w:rPr>
                <w:rFonts w:ascii="Times New Roman" w:eastAsia="Times New Roman" w:hAnsi="Times New Roman" w:cs="Times New Roman"/>
                <w:b/>
                <w:bCs/>
                <w:color w:val="FFB7A5"/>
                <w:sz w:val="24"/>
                <w:szCs w:val="24"/>
                <w:lang w:eastAsia="en-US"/>
              </w:rPr>
              <w:t xml:space="preserve">Location: </w:t>
            </w:r>
            <w:r w:rsidR="00AC62A3" w:rsidRPr="00E7148F">
              <w:rPr>
                <w:rFonts w:ascii="Times New Roman" w:eastAsia="Times New Roman" w:hAnsi="Times New Roman" w:cs="Times New Roman"/>
                <w:b/>
                <w:bCs/>
                <w:color w:val="FFB7A5"/>
                <w:sz w:val="24"/>
                <w:szCs w:val="24"/>
                <w:lang w:eastAsia="en-US"/>
              </w:rPr>
              <w:t xml:space="preserve">Islands High School / </w:t>
            </w:r>
            <w:r w:rsidR="00F0040B">
              <w:rPr>
                <w:rFonts w:ascii="Times New Roman" w:eastAsia="Times New Roman" w:hAnsi="Times New Roman" w:cs="Times New Roman"/>
                <w:b/>
                <w:bCs/>
                <w:color w:val="FFB7A5"/>
                <w:sz w:val="24"/>
                <w:szCs w:val="24"/>
                <w:lang w:eastAsia="en-US"/>
              </w:rPr>
              <w:t>Daffin Park</w:t>
            </w:r>
          </w:p>
          <w:p w14:paraId="63D96868" w14:textId="7260CA66" w:rsidR="003368BA" w:rsidRPr="00E7148F" w:rsidRDefault="003368BA" w:rsidP="003C19E6">
            <w:pPr>
              <w:spacing w:line="240" w:lineRule="atLeast"/>
              <w:rPr>
                <w:rFonts w:ascii="Times New Roman" w:eastAsia="Times New Roman" w:hAnsi="Times New Roman" w:cs="Times New Roman"/>
                <w:b/>
                <w:bCs/>
                <w:color w:val="FFB7A5"/>
                <w:sz w:val="24"/>
                <w:szCs w:val="24"/>
                <w:lang w:eastAsia="en-US"/>
              </w:rPr>
            </w:pPr>
            <w:r w:rsidRPr="00E7148F">
              <w:rPr>
                <w:rFonts w:ascii="Times New Roman" w:eastAsia="Times New Roman" w:hAnsi="Times New Roman" w:cs="Times New Roman"/>
                <w:b/>
                <w:bCs/>
                <w:color w:val="FFB7A5"/>
                <w:sz w:val="24"/>
                <w:szCs w:val="24"/>
                <w:lang w:eastAsia="en-US"/>
              </w:rPr>
              <w:t>Instructors: TR Staff</w:t>
            </w:r>
          </w:p>
          <w:p w14:paraId="063397F2" w14:textId="5C7C698B" w:rsidR="003368BA" w:rsidRPr="0098290F" w:rsidRDefault="003368BA" w:rsidP="003C19E6">
            <w:pPr>
              <w:spacing w:line="240" w:lineRule="atLeast"/>
              <w:rPr>
                <w:rFonts w:ascii="Times New Roman" w:eastAsia="Times New Roman" w:hAnsi="Times New Roman" w:cs="Times New Roman"/>
                <w:b/>
                <w:bCs/>
                <w:color w:val="CDB4DB"/>
                <w:sz w:val="24"/>
                <w:szCs w:val="24"/>
                <w:lang w:eastAsia="en-US"/>
              </w:rPr>
            </w:pPr>
            <w:r w:rsidRPr="00876606">
              <w:rPr>
                <w:rFonts w:ascii="Times New Roman" w:eastAsia="Times New Roman" w:hAnsi="Times New Roman" w:cs="Times New Roman"/>
                <w:b/>
                <w:bCs/>
                <w:color w:val="CDB4DB"/>
                <w:sz w:val="24"/>
                <w:szCs w:val="24"/>
                <w:highlight w:val="yellow"/>
                <w:lang w:eastAsia="en-US"/>
              </w:rPr>
              <w:t xml:space="preserve">Mondays &amp; </w:t>
            </w:r>
            <w:r w:rsidR="00AC62A3" w:rsidRPr="00876606">
              <w:rPr>
                <w:rFonts w:ascii="Times New Roman" w:eastAsia="Times New Roman" w:hAnsi="Times New Roman" w:cs="Times New Roman"/>
                <w:b/>
                <w:bCs/>
                <w:color w:val="CDB4DB"/>
                <w:sz w:val="24"/>
                <w:szCs w:val="24"/>
                <w:highlight w:val="yellow"/>
                <w:lang w:eastAsia="en-US"/>
              </w:rPr>
              <w:t>Tuesdays</w:t>
            </w:r>
            <w:r w:rsidRPr="00876606">
              <w:rPr>
                <w:rFonts w:ascii="Times New Roman" w:eastAsia="Times New Roman" w:hAnsi="Times New Roman" w:cs="Times New Roman"/>
                <w:b/>
                <w:bCs/>
                <w:color w:val="CDB4DB"/>
                <w:sz w:val="24"/>
                <w:szCs w:val="24"/>
                <w:highlight w:val="yellow"/>
                <w:lang w:eastAsia="en-US"/>
              </w:rPr>
              <w:t xml:space="preserve"> </w:t>
            </w:r>
            <w:r w:rsidR="00AC62A3" w:rsidRPr="00876606">
              <w:rPr>
                <w:rFonts w:ascii="Times New Roman" w:eastAsia="Times New Roman" w:hAnsi="Times New Roman" w:cs="Times New Roman"/>
                <w:b/>
                <w:bCs/>
                <w:color w:val="CDB4DB"/>
                <w:sz w:val="24"/>
                <w:szCs w:val="24"/>
                <w:highlight w:val="yellow"/>
                <w:lang w:eastAsia="en-US"/>
              </w:rPr>
              <w:t>March 23</w:t>
            </w:r>
            <w:r w:rsidRPr="00876606">
              <w:rPr>
                <w:rFonts w:ascii="Times New Roman" w:eastAsia="Times New Roman" w:hAnsi="Times New Roman" w:cs="Times New Roman"/>
                <w:b/>
                <w:bCs/>
                <w:color w:val="CDB4DB"/>
                <w:sz w:val="24"/>
                <w:szCs w:val="24"/>
                <w:highlight w:val="yellow"/>
                <w:lang w:eastAsia="en-US"/>
              </w:rPr>
              <w:t xml:space="preserve"> – </w:t>
            </w:r>
            <w:r w:rsidR="00AC62A3" w:rsidRPr="00876606">
              <w:rPr>
                <w:rFonts w:ascii="Times New Roman" w:eastAsia="Times New Roman" w:hAnsi="Times New Roman" w:cs="Times New Roman"/>
                <w:b/>
                <w:bCs/>
                <w:color w:val="CDB4DB"/>
                <w:sz w:val="24"/>
                <w:szCs w:val="24"/>
                <w:highlight w:val="yellow"/>
                <w:lang w:eastAsia="en-US"/>
              </w:rPr>
              <w:t>April</w:t>
            </w:r>
            <w:r w:rsidR="005939FF" w:rsidRPr="00876606">
              <w:rPr>
                <w:rFonts w:ascii="Times New Roman" w:eastAsia="Times New Roman" w:hAnsi="Times New Roman" w:cs="Times New Roman"/>
                <w:b/>
                <w:bCs/>
                <w:color w:val="CDB4DB"/>
                <w:sz w:val="24"/>
                <w:szCs w:val="24"/>
                <w:highlight w:val="yellow"/>
                <w:lang w:eastAsia="en-US"/>
              </w:rPr>
              <w:t xml:space="preserve"> 14</w:t>
            </w:r>
          </w:p>
          <w:p w14:paraId="7BCC4B57" w14:textId="173BB585" w:rsidR="003368BA" w:rsidRDefault="00F7478E" w:rsidP="003C19E6">
            <w:pPr>
              <w:spacing w:line="240" w:lineRule="atLeast"/>
              <w:rPr>
                <w:rFonts w:ascii="Times New Roman" w:eastAsia="Times New Roman" w:hAnsi="Times New Roman" w:cs="Times New Roman"/>
                <w:b/>
                <w:bCs/>
                <w:color w:val="000000" w:themeColor="text1"/>
                <w:sz w:val="24"/>
                <w:szCs w:val="24"/>
                <w:lang w:eastAsia="en-US"/>
              </w:rPr>
            </w:pPr>
            <w:r w:rsidRPr="00F7478E">
              <w:rPr>
                <w:rFonts w:ascii="Times New Roman" w:eastAsia="Times New Roman" w:hAnsi="Times New Roman" w:cs="Times New Roman"/>
                <w:b/>
                <w:bCs/>
                <w:color w:val="000000" w:themeColor="text1"/>
                <w:sz w:val="24"/>
                <w:szCs w:val="24"/>
                <w:lang w:eastAsia="en-US"/>
              </w:rPr>
              <w:t>Get ready to move, compete, and have fun with our Track &amp; Field, Flag Football, and Soccer programs! These high-energy activities encourage participants to build strength, coordination, endurance, and teamwork while learning basic sport skills in a supportive and inclusive environment. These programs promote physical fitness, social interaction, and positive sportsmanship — all while keeping the focus on fun and participation!</w:t>
            </w:r>
          </w:p>
          <w:p w14:paraId="0DDC4AC1" w14:textId="77777777" w:rsidR="00F7478E" w:rsidRDefault="00F7478E" w:rsidP="003C19E6">
            <w:pPr>
              <w:spacing w:line="240" w:lineRule="atLeast"/>
              <w:rPr>
                <w:rFonts w:ascii="Times New Roman" w:eastAsia="Times New Roman" w:hAnsi="Times New Roman" w:cs="Times New Roman"/>
                <w:b/>
                <w:bCs/>
                <w:i/>
                <w:iCs/>
                <w:color w:val="000000" w:themeColor="text1"/>
                <w:sz w:val="24"/>
                <w:szCs w:val="24"/>
                <w:lang w:eastAsia="en-US"/>
              </w:rPr>
            </w:pPr>
          </w:p>
          <w:p w14:paraId="6A908C8B" w14:textId="1436F2DE" w:rsidR="003368BA" w:rsidRPr="0016089A" w:rsidRDefault="00BD4B4E" w:rsidP="003C19E6">
            <w:pPr>
              <w:spacing w:line="240" w:lineRule="atLeast"/>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Tennis</w:t>
            </w:r>
            <w:r w:rsidR="003368BA" w:rsidRPr="0016089A">
              <w:rPr>
                <w:rFonts w:ascii="Times New Roman" w:eastAsia="Times New Roman" w:hAnsi="Times New Roman" w:cs="Times New Roman"/>
                <w:b/>
                <w:bCs/>
                <w:color w:val="000000" w:themeColor="text1"/>
                <w:sz w:val="24"/>
                <w:szCs w:val="24"/>
                <w:lang w:eastAsia="en-US"/>
              </w:rPr>
              <w:t xml:space="preserve"> 8:30</w:t>
            </w:r>
            <w:r w:rsidR="003368BA">
              <w:rPr>
                <w:rFonts w:ascii="Times New Roman" w:eastAsia="Times New Roman" w:hAnsi="Times New Roman" w:cs="Times New Roman"/>
                <w:b/>
                <w:bCs/>
                <w:color w:val="000000" w:themeColor="text1"/>
                <w:sz w:val="24"/>
                <w:szCs w:val="24"/>
                <w:lang w:eastAsia="en-US"/>
              </w:rPr>
              <w:t xml:space="preserve"> am</w:t>
            </w:r>
            <w:r w:rsidR="003368BA" w:rsidRPr="0016089A">
              <w:rPr>
                <w:rFonts w:ascii="Times New Roman" w:eastAsia="Times New Roman" w:hAnsi="Times New Roman" w:cs="Times New Roman"/>
                <w:b/>
                <w:bCs/>
                <w:color w:val="000000" w:themeColor="text1"/>
                <w:sz w:val="24"/>
                <w:szCs w:val="24"/>
                <w:lang w:eastAsia="en-US"/>
              </w:rPr>
              <w:t xml:space="preserve"> – 10:45</w:t>
            </w:r>
            <w:r w:rsidR="003368BA">
              <w:rPr>
                <w:rFonts w:ascii="Times New Roman" w:eastAsia="Times New Roman" w:hAnsi="Times New Roman" w:cs="Times New Roman"/>
                <w:b/>
                <w:bCs/>
                <w:color w:val="000000" w:themeColor="text1"/>
                <w:sz w:val="24"/>
                <w:szCs w:val="24"/>
                <w:lang w:eastAsia="en-US"/>
              </w:rPr>
              <w:t xml:space="preserve"> am</w:t>
            </w:r>
          </w:p>
          <w:p w14:paraId="1BF83D40" w14:textId="73A3166F" w:rsidR="003368BA" w:rsidRPr="006D7AA7" w:rsidRDefault="003368BA" w:rsidP="003C19E6">
            <w:pPr>
              <w:spacing w:line="240" w:lineRule="atLeast"/>
              <w:rPr>
                <w:rFonts w:ascii="Times New Roman" w:eastAsia="Times New Roman" w:hAnsi="Times New Roman" w:cs="Times New Roman"/>
                <w:b/>
                <w:bCs/>
                <w:color w:val="FFB7A5"/>
                <w:sz w:val="24"/>
                <w:szCs w:val="24"/>
                <w:lang w:eastAsia="en-US"/>
              </w:rPr>
            </w:pPr>
            <w:r w:rsidRPr="006D7AA7">
              <w:rPr>
                <w:rFonts w:ascii="Times New Roman" w:eastAsia="Times New Roman" w:hAnsi="Times New Roman" w:cs="Times New Roman"/>
                <w:b/>
                <w:bCs/>
                <w:color w:val="FFB7A5"/>
                <w:sz w:val="24"/>
                <w:szCs w:val="24"/>
                <w:lang w:eastAsia="en-US"/>
              </w:rPr>
              <w:t xml:space="preserve">Location: </w:t>
            </w:r>
            <w:r w:rsidR="00BB5476" w:rsidRPr="006D7AA7">
              <w:rPr>
                <w:rFonts w:ascii="Times New Roman" w:eastAsia="Times New Roman" w:hAnsi="Times New Roman" w:cs="Times New Roman"/>
                <w:b/>
                <w:bCs/>
                <w:color w:val="FFB7A5"/>
                <w:sz w:val="24"/>
                <w:szCs w:val="24"/>
                <w:lang w:eastAsia="en-US"/>
              </w:rPr>
              <w:t>Lake Mayer</w:t>
            </w:r>
          </w:p>
          <w:p w14:paraId="35963A93" w14:textId="68B331D0" w:rsidR="003368BA" w:rsidRPr="006D7AA7" w:rsidRDefault="003368BA" w:rsidP="003C19E6">
            <w:pPr>
              <w:spacing w:line="240" w:lineRule="atLeast"/>
              <w:rPr>
                <w:rFonts w:ascii="Times New Roman" w:eastAsia="Times New Roman" w:hAnsi="Times New Roman" w:cs="Times New Roman"/>
                <w:b/>
                <w:bCs/>
                <w:color w:val="FFB7A5"/>
                <w:sz w:val="24"/>
                <w:szCs w:val="24"/>
                <w:lang w:eastAsia="en-US"/>
              </w:rPr>
            </w:pPr>
            <w:r w:rsidRPr="006D7AA7">
              <w:rPr>
                <w:rFonts w:ascii="Times New Roman" w:eastAsia="Times New Roman" w:hAnsi="Times New Roman" w:cs="Times New Roman"/>
                <w:b/>
                <w:bCs/>
                <w:color w:val="FFB7A5"/>
                <w:sz w:val="24"/>
                <w:szCs w:val="24"/>
                <w:lang w:eastAsia="en-US"/>
              </w:rPr>
              <w:t>Instructors: TR Staff</w:t>
            </w:r>
          </w:p>
          <w:p w14:paraId="3AC842FB" w14:textId="5DD5461C" w:rsidR="003368BA" w:rsidRPr="006D7AA7" w:rsidRDefault="000D00E0" w:rsidP="003C19E6">
            <w:pPr>
              <w:spacing w:line="240" w:lineRule="atLeast"/>
              <w:rPr>
                <w:rFonts w:ascii="Times New Roman" w:eastAsia="Times New Roman" w:hAnsi="Times New Roman" w:cs="Times New Roman"/>
                <w:b/>
                <w:bCs/>
                <w:color w:val="CDB4DB"/>
                <w:sz w:val="24"/>
                <w:szCs w:val="24"/>
                <w:lang w:eastAsia="en-US"/>
              </w:rPr>
            </w:pPr>
            <w:r w:rsidRPr="00AB66DE">
              <w:rPr>
                <w:rFonts w:ascii="Times New Roman" w:eastAsia="Times New Roman" w:hAnsi="Times New Roman" w:cs="Times New Roman"/>
                <w:b/>
                <w:bCs/>
                <w:color w:val="CDB4DB"/>
                <w:sz w:val="24"/>
                <w:szCs w:val="24"/>
                <w:highlight w:val="yellow"/>
                <w:lang w:eastAsia="en-US"/>
              </w:rPr>
              <w:t>Monday</w:t>
            </w:r>
            <w:r w:rsidR="00154232" w:rsidRPr="00AB66DE">
              <w:rPr>
                <w:rFonts w:ascii="Times New Roman" w:eastAsia="Times New Roman" w:hAnsi="Times New Roman" w:cs="Times New Roman"/>
                <w:b/>
                <w:bCs/>
                <w:color w:val="CDB4DB"/>
                <w:sz w:val="24"/>
                <w:szCs w:val="24"/>
                <w:highlight w:val="yellow"/>
                <w:lang w:eastAsia="en-US"/>
              </w:rPr>
              <w:t xml:space="preserve">s &amp; </w:t>
            </w:r>
            <w:r w:rsidR="003368BA" w:rsidRPr="00AB66DE">
              <w:rPr>
                <w:rFonts w:ascii="Times New Roman" w:eastAsia="Times New Roman" w:hAnsi="Times New Roman" w:cs="Times New Roman"/>
                <w:b/>
                <w:bCs/>
                <w:color w:val="CDB4DB"/>
                <w:sz w:val="24"/>
                <w:szCs w:val="24"/>
                <w:highlight w:val="yellow"/>
                <w:lang w:eastAsia="en-US"/>
              </w:rPr>
              <w:t xml:space="preserve">Tuesdays, </w:t>
            </w:r>
            <w:r w:rsidRPr="00AB66DE">
              <w:rPr>
                <w:rFonts w:ascii="Times New Roman" w:eastAsia="Times New Roman" w:hAnsi="Times New Roman" w:cs="Times New Roman"/>
                <w:b/>
                <w:bCs/>
                <w:color w:val="CDB4DB"/>
                <w:sz w:val="24"/>
                <w:szCs w:val="24"/>
                <w:highlight w:val="yellow"/>
                <w:lang w:eastAsia="en-US"/>
              </w:rPr>
              <w:t>April</w:t>
            </w:r>
            <w:r w:rsidR="003368BA" w:rsidRPr="00AB66DE">
              <w:rPr>
                <w:rFonts w:ascii="Times New Roman" w:eastAsia="Times New Roman" w:hAnsi="Times New Roman" w:cs="Times New Roman"/>
                <w:b/>
                <w:bCs/>
                <w:color w:val="CDB4DB"/>
                <w:sz w:val="24"/>
                <w:szCs w:val="24"/>
                <w:highlight w:val="yellow"/>
                <w:lang w:eastAsia="en-US"/>
              </w:rPr>
              <w:t xml:space="preserve"> </w:t>
            </w:r>
            <w:r w:rsidR="00B37097">
              <w:rPr>
                <w:rFonts w:ascii="Times New Roman" w:eastAsia="Times New Roman" w:hAnsi="Times New Roman" w:cs="Times New Roman"/>
                <w:b/>
                <w:bCs/>
                <w:color w:val="CDB4DB"/>
                <w:sz w:val="24"/>
                <w:szCs w:val="24"/>
                <w:highlight w:val="yellow"/>
                <w:lang w:eastAsia="en-US"/>
              </w:rPr>
              <w:t>6</w:t>
            </w:r>
            <w:r w:rsidR="003368BA" w:rsidRPr="00AB66DE">
              <w:rPr>
                <w:rFonts w:ascii="Times New Roman" w:eastAsia="Times New Roman" w:hAnsi="Times New Roman" w:cs="Times New Roman"/>
                <w:b/>
                <w:bCs/>
                <w:color w:val="CDB4DB"/>
                <w:sz w:val="24"/>
                <w:szCs w:val="24"/>
                <w:highlight w:val="yellow"/>
                <w:lang w:eastAsia="en-US"/>
              </w:rPr>
              <w:t xml:space="preserve"> – </w:t>
            </w:r>
            <w:r w:rsidR="00154232" w:rsidRPr="00AB66DE">
              <w:rPr>
                <w:rFonts w:ascii="Times New Roman" w:eastAsia="Times New Roman" w:hAnsi="Times New Roman" w:cs="Times New Roman"/>
                <w:b/>
                <w:bCs/>
                <w:color w:val="CDB4DB"/>
                <w:sz w:val="24"/>
                <w:szCs w:val="24"/>
                <w:highlight w:val="yellow"/>
                <w:lang w:eastAsia="en-US"/>
              </w:rPr>
              <w:t xml:space="preserve">May </w:t>
            </w:r>
            <w:r w:rsidR="00BB5476" w:rsidRPr="00AB66DE">
              <w:rPr>
                <w:rFonts w:ascii="Times New Roman" w:eastAsia="Times New Roman" w:hAnsi="Times New Roman" w:cs="Times New Roman"/>
                <w:b/>
                <w:bCs/>
                <w:color w:val="CDB4DB"/>
                <w:sz w:val="24"/>
                <w:szCs w:val="24"/>
                <w:highlight w:val="yellow"/>
                <w:lang w:eastAsia="en-US"/>
              </w:rPr>
              <w:t>19</w:t>
            </w:r>
          </w:p>
          <w:p w14:paraId="6C40C983" w14:textId="2C270884" w:rsidR="00FD0A1D" w:rsidRDefault="00AD2A00" w:rsidP="003C19E6">
            <w:pPr>
              <w:spacing w:line="240" w:lineRule="atLeast"/>
              <w:rPr>
                <w:rFonts w:ascii="Times New Roman" w:eastAsia="Times New Roman" w:hAnsi="Times New Roman" w:cs="Times New Roman"/>
                <w:b/>
                <w:bCs/>
                <w:color w:val="000000" w:themeColor="text1"/>
                <w:sz w:val="24"/>
                <w:szCs w:val="24"/>
                <w:lang w:eastAsia="en-US"/>
              </w:rPr>
            </w:pPr>
            <w:r w:rsidRPr="00AD2A00">
              <w:rPr>
                <w:rFonts w:ascii="Times New Roman" w:eastAsia="Times New Roman" w:hAnsi="Times New Roman" w:cs="Times New Roman"/>
                <w:b/>
                <w:bCs/>
                <w:color w:val="000000" w:themeColor="text1"/>
                <w:sz w:val="24"/>
                <w:szCs w:val="24"/>
                <w:lang w:eastAsia="en-US"/>
              </w:rPr>
              <w:t>Serve up some springtime fun with Tennis! Participants will work on basic skills like swinging, hitting, and movement while building coordination, focus, and confidence. This inclusive program encourages participation, physical activity, and positive play in a supportive setting.</w:t>
            </w:r>
          </w:p>
          <w:p w14:paraId="23A502EF" w14:textId="77777777" w:rsidR="00AD2A00" w:rsidRDefault="00AD2A00" w:rsidP="003C19E6">
            <w:pPr>
              <w:spacing w:line="240" w:lineRule="atLeast"/>
              <w:rPr>
                <w:rFonts w:ascii="Times New Roman" w:eastAsia="Times New Roman" w:hAnsi="Times New Roman" w:cs="Times New Roman"/>
                <w:b/>
                <w:bCs/>
                <w:color w:val="000000" w:themeColor="text1"/>
                <w:sz w:val="24"/>
                <w:szCs w:val="24"/>
                <w:lang w:eastAsia="en-US"/>
              </w:rPr>
            </w:pPr>
          </w:p>
          <w:p w14:paraId="777B7271" w14:textId="56672E69" w:rsidR="00FD0A1D" w:rsidRPr="0016089A" w:rsidRDefault="009001C9" w:rsidP="003C19E6">
            <w:pPr>
              <w:spacing w:line="240" w:lineRule="atLeast"/>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 xml:space="preserve">Chair Yoga </w:t>
            </w:r>
            <w:r w:rsidR="00F2432F">
              <w:rPr>
                <w:rFonts w:ascii="Times New Roman" w:eastAsia="Times New Roman" w:hAnsi="Times New Roman" w:cs="Times New Roman"/>
                <w:b/>
                <w:bCs/>
                <w:color w:val="000000" w:themeColor="text1"/>
                <w:sz w:val="24"/>
                <w:szCs w:val="24"/>
                <w:lang w:eastAsia="en-US"/>
              </w:rPr>
              <w:t>/ Hues &amp; Harmonies</w:t>
            </w:r>
            <w:r w:rsidR="00FD0A1D">
              <w:rPr>
                <w:rFonts w:ascii="Times New Roman" w:eastAsia="Times New Roman" w:hAnsi="Times New Roman" w:cs="Times New Roman"/>
                <w:b/>
                <w:bCs/>
                <w:color w:val="000000" w:themeColor="text1"/>
                <w:sz w:val="24"/>
                <w:szCs w:val="24"/>
                <w:lang w:eastAsia="en-US"/>
              </w:rPr>
              <w:t xml:space="preserve"> </w:t>
            </w:r>
            <w:r w:rsidR="00F2432F" w:rsidRPr="0016089A">
              <w:rPr>
                <w:rFonts w:ascii="Times New Roman" w:eastAsia="Times New Roman" w:hAnsi="Times New Roman" w:cs="Times New Roman"/>
                <w:b/>
                <w:bCs/>
                <w:color w:val="000000" w:themeColor="text1"/>
                <w:sz w:val="24"/>
                <w:szCs w:val="24"/>
                <w:lang w:eastAsia="en-US"/>
              </w:rPr>
              <w:t>8:30</w:t>
            </w:r>
            <w:r w:rsidR="00F2432F">
              <w:rPr>
                <w:rFonts w:ascii="Times New Roman" w:eastAsia="Times New Roman" w:hAnsi="Times New Roman" w:cs="Times New Roman"/>
                <w:b/>
                <w:bCs/>
                <w:color w:val="000000" w:themeColor="text1"/>
                <w:sz w:val="24"/>
                <w:szCs w:val="24"/>
                <w:lang w:eastAsia="en-US"/>
              </w:rPr>
              <w:t xml:space="preserve"> am</w:t>
            </w:r>
            <w:r w:rsidR="00F2432F" w:rsidRPr="0016089A">
              <w:rPr>
                <w:rFonts w:ascii="Times New Roman" w:eastAsia="Times New Roman" w:hAnsi="Times New Roman" w:cs="Times New Roman"/>
                <w:b/>
                <w:bCs/>
                <w:color w:val="000000" w:themeColor="text1"/>
                <w:sz w:val="24"/>
                <w:szCs w:val="24"/>
                <w:lang w:eastAsia="en-US"/>
              </w:rPr>
              <w:t xml:space="preserve"> – 10:45</w:t>
            </w:r>
            <w:r w:rsidR="00F2432F">
              <w:rPr>
                <w:rFonts w:ascii="Times New Roman" w:eastAsia="Times New Roman" w:hAnsi="Times New Roman" w:cs="Times New Roman"/>
                <w:b/>
                <w:bCs/>
                <w:color w:val="000000" w:themeColor="text1"/>
                <w:sz w:val="24"/>
                <w:szCs w:val="24"/>
                <w:lang w:eastAsia="en-US"/>
              </w:rPr>
              <w:t xml:space="preserve"> am</w:t>
            </w:r>
          </w:p>
          <w:p w14:paraId="5884F962" w14:textId="15964EB0" w:rsidR="00FD0A1D" w:rsidRPr="00F2432F" w:rsidRDefault="00FD0A1D" w:rsidP="00FD0A1D">
            <w:pPr>
              <w:spacing w:line="240" w:lineRule="atLeast"/>
              <w:rPr>
                <w:rFonts w:ascii="Times New Roman" w:eastAsia="Times New Roman" w:hAnsi="Times New Roman" w:cs="Times New Roman"/>
                <w:b/>
                <w:bCs/>
                <w:color w:val="FFB7A5"/>
                <w:sz w:val="24"/>
                <w:szCs w:val="24"/>
                <w:lang w:eastAsia="en-US"/>
              </w:rPr>
            </w:pPr>
            <w:r w:rsidRPr="00F2432F">
              <w:rPr>
                <w:rFonts w:ascii="Times New Roman" w:eastAsia="Times New Roman" w:hAnsi="Times New Roman" w:cs="Times New Roman"/>
                <w:b/>
                <w:bCs/>
                <w:color w:val="FFB7A5"/>
                <w:sz w:val="24"/>
                <w:szCs w:val="24"/>
                <w:lang w:eastAsia="en-US"/>
              </w:rPr>
              <w:t>Location: John S. Delaware Ctr.</w:t>
            </w:r>
            <w:r w:rsidR="00F2432F" w:rsidRPr="00F2432F">
              <w:rPr>
                <w:rFonts w:ascii="Times New Roman" w:eastAsia="Times New Roman" w:hAnsi="Times New Roman" w:cs="Times New Roman"/>
                <w:b/>
                <w:bCs/>
                <w:color w:val="FFB7A5"/>
                <w:sz w:val="24"/>
                <w:szCs w:val="24"/>
                <w:lang w:eastAsia="en-US"/>
              </w:rPr>
              <w:t xml:space="preserve"> – Multipurpose Room</w:t>
            </w:r>
            <w:r w:rsidR="00E126C5">
              <w:rPr>
                <w:rFonts w:ascii="Times New Roman" w:eastAsia="Times New Roman" w:hAnsi="Times New Roman" w:cs="Times New Roman"/>
                <w:b/>
                <w:bCs/>
                <w:color w:val="FFB7A5"/>
                <w:sz w:val="24"/>
                <w:szCs w:val="24"/>
                <w:lang w:eastAsia="en-US"/>
              </w:rPr>
              <w:t xml:space="preserve"> / Game Room</w:t>
            </w:r>
          </w:p>
          <w:p w14:paraId="006013B9" w14:textId="77777777" w:rsidR="00FD0A1D" w:rsidRPr="00F2432F" w:rsidRDefault="00FD0A1D" w:rsidP="00FD0A1D">
            <w:pPr>
              <w:spacing w:line="240" w:lineRule="atLeast"/>
              <w:rPr>
                <w:rFonts w:ascii="Times New Roman" w:eastAsia="Times New Roman" w:hAnsi="Times New Roman" w:cs="Times New Roman"/>
                <w:b/>
                <w:bCs/>
                <w:color w:val="FFB7A5"/>
                <w:sz w:val="24"/>
                <w:szCs w:val="24"/>
                <w:lang w:eastAsia="en-US"/>
              </w:rPr>
            </w:pPr>
            <w:r w:rsidRPr="00F2432F">
              <w:rPr>
                <w:rFonts w:ascii="Times New Roman" w:eastAsia="Times New Roman" w:hAnsi="Times New Roman" w:cs="Times New Roman"/>
                <w:b/>
                <w:bCs/>
                <w:color w:val="FFB7A5"/>
                <w:sz w:val="24"/>
                <w:szCs w:val="24"/>
                <w:lang w:eastAsia="en-US"/>
              </w:rPr>
              <w:t>Instructors: TR Staff</w:t>
            </w:r>
          </w:p>
          <w:p w14:paraId="00E16200" w14:textId="51DF647C" w:rsidR="00FD0A1D" w:rsidRPr="00F2432F" w:rsidRDefault="00F2432F" w:rsidP="00FD0A1D">
            <w:pPr>
              <w:spacing w:line="240" w:lineRule="atLeast"/>
              <w:rPr>
                <w:rFonts w:ascii="Times New Roman" w:eastAsia="Times New Roman" w:hAnsi="Times New Roman" w:cs="Times New Roman"/>
                <w:b/>
                <w:bCs/>
                <w:color w:val="CDB4DB"/>
                <w:sz w:val="24"/>
                <w:szCs w:val="24"/>
                <w:lang w:eastAsia="en-US"/>
              </w:rPr>
            </w:pPr>
            <w:r w:rsidRPr="00AB66DE">
              <w:rPr>
                <w:rFonts w:ascii="Times New Roman" w:eastAsia="Times New Roman" w:hAnsi="Times New Roman" w:cs="Times New Roman"/>
                <w:b/>
                <w:bCs/>
                <w:color w:val="CDB4DB"/>
                <w:sz w:val="24"/>
                <w:szCs w:val="24"/>
                <w:highlight w:val="yellow"/>
                <w:lang w:eastAsia="en-US"/>
              </w:rPr>
              <w:t>Wednesdays</w:t>
            </w:r>
            <w:r w:rsidR="00FD0A1D" w:rsidRPr="00AB66DE">
              <w:rPr>
                <w:rFonts w:ascii="Times New Roman" w:eastAsia="Times New Roman" w:hAnsi="Times New Roman" w:cs="Times New Roman"/>
                <w:b/>
                <w:bCs/>
                <w:color w:val="CDB4DB"/>
                <w:sz w:val="24"/>
                <w:szCs w:val="24"/>
                <w:highlight w:val="yellow"/>
                <w:lang w:eastAsia="en-US"/>
              </w:rPr>
              <w:t xml:space="preserve">, </w:t>
            </w:r>
            <w:r w:rsidRPr="00AB66DE">
              <w:rPr>
                <w:rFonts w:ascii="Times New Roman" w:eastAsia="Times New Roman" w:hAnsi="Times New Roman" w:cs="Times New Roman"/>
                <w:b/>
                <w:bCs/>
                <w:color w:val="CDB4DB"/>
                <w:sz w:val="24"/>
                <w:szCs w:val="24"/>
                <w:highlight w:val="yellow"/>
                <w:lang w:eastAsia="en-US"/>
              </w:rPr>
              <w:t>March</w:t>
            </w:r>
            <w:r w:rsidR="00FD0A1D" w:rsidRPr="00AB66DE">
              <w:rPr>
                <w:rFonts w:ascii="Times New Roman" w:eastAsia="Times New Roman" w:hAnsi="Times New Roman" w:cs="Times New Roman"/>
                <w:b/>
                <w:bCs/>
                <w:color w:val="CDB4DB"/>
                <w:sz w:val="24"/>
                <w:szCs w:val="24"/>
                <w:highlight w:val="yellow"/>
                <w:lang w:eastAsia="en-US"/>
              </w:rPr>
              <w:t xml:space="preserve"> </w:t>
            </w:r>
            <w:r w:rsidRPr="00AB66DE">
              <w:rPr>
                <w:rFonts w:ascii="Times New Roman" w:eastAsia="Times New Roman" w:hAnsi="Times New Roman" w:cs="Times New Roman"/>
                <w:b/>
                <w:bCs/>
                <w:color w:val="CDB4DB"/>
                <w:sz w:val="24"/>
                <w:szCs w:val="24"/>
                <w:highlight w:val="yellow"/>
                <w:lang w:eastAsia="en-US"/>
              </w:rPr>
              <w:t>25</w:t>
            </w:r>
            <w:r w:rsidR="00FD0A1D" w:rsidRPr="00AB66DE">
              <w:rPr>
                <w:rFonts w:ascii="Times New Roman" w:eastAsia="Times New Roman" w:hAnsi="Times New Roman" w:cs="Times New Roman"/>
                <w:b/>
                <w:bCs/>
                <w:color w:val="CDB4DB"/>
                <w:sz w:val="24"/>
                <w:szCs w:val="24"/>
                <w:highlight w:val="yellow"/>
                <w:lang w:eastAsia="en-US"/>
              </w:rPr>
              <w:t xml:space="preserve"> – </w:t>
            </w:r>
            <w:r w:rsidRPr="00AB66DE">
              <w:rPr>
                <w:rFonts w:ascii="Times New Roman" w:eastAsia="Times New Roman" w:hAnsi="Times New Roman" w:cs="Times New Roman"/>
                <w:b/>
                <w:bCs/>
                <w:color w:val="CDB4DB"/>
                <w:sz w:val="24"/>
                <w:szCs w:val="24"/>
                <w:highlight w:val="yellow"/>
                <w:lang w:eastAsia="en-US"/>
              </w:rPr>
              <w:t>April 15</w:t>
            </w:r>
          </w:p>
          <w:p w14:paraId="19FF6A9A" w14:textId="3033100F" w:rsidR="003368BA" w:rsidRDefault="00CA43C6" w:rsidP="003C19E6">
            <w:pPr>
              <w:spacing w:line="240" w:lineRule="atLeast"/>
              <w:rPr>
                <w:rFonts w:ascii="Times New Roman" w:eastAsia="Times New Roman" w:hAnsi="Times New Roman" w:cs="Times New Roman"/>
                <w:b/>
                <w:bCs/>
                <w:sz w:val="24"/>
                <w:szCs w:val="24"/>
                <w:lang w:eastAsia="en-US"/>
              </w:rPr>
            </w:pPr>
            <w:r w:rsidRPr="00CA43C6">
              <w:rPr>
                <w:rFonts w:ascii="Times New Roman" w:eastAsia="Times New Roman" w:hAnsi="Times New Roman" w:cs="Times New Roman"/>
                <w:b/>
                <w:bCs/>
                <w:sz w:val="24"/>
                <w:szCs w:val="24"/>
                <w:lang w:eastAsia="en-US"/>
              </w:rPr>
              <w:t>Unwind and reconnect with Chair Yoga, a calming and accessible movement experience designed for all abilities. Using gentle stretches, breathing exercises, and mindful movements performed while seated, participants can improve flexibility, balance, and relaxation.</w:t>
            </w:r>
          </w:p>
          <w:p w14:paraId="701FF367" w14:textId="78434B86" w:rsidR="008C5BF7" w:rsidRDefault="008C5BF7" w:rsidP="003C19E6">
            <w:pPr>
              <w:spacing w:line="240" w:lineRule="atLeast"/>
              <w:rPr>
                <w:rFonts w:ascii="Times New Roman" w:eastAsia="Times New Roman" w:hAnsi="Times New Roman" w:cs="Times New Roman"/>
                <w:b/>
                <w:bCs/>
                <w:sz w:val="24"/>
                <w:szCs w:val="24"/>
                <w:lang w:eastAsia="en-US"/>
              </w:rPr>
            </w:pPr>
            <w:r w:rsidRPr="008C5BF7">
              <w:rPr>
                <w:rFonts w:ascii="Times New Roman" w:eastAsia="Times New Roman" w:hAnsi="Times New Roman" w:cs="Times New Roman"/>
                <w:b/>
                <w:bCs/>
                <w:sz w:val="24"/>
                <w:szCs w:val="24"/>
                <w:lang w:eastAsia="en-US"/>
              </w:rPr>
              <w:lastRenderedPageBreak/>
              <w:t>Express creativity and relax the mind with Hues &amp; Harmonies! This soothing activity pairs various coloring experiences with calming and uplifting music. As participants color, they engage their senses, reduce stress, and enjoy self-expression through art. Hues &amp; Harmonies encourages mindfulness, creativity, and emotional wellness in a peaceful and enjoyable setting.</w:t>
            </w:r>
          </w:p>
          <w:p w14:paraId="0DAB9FC9" w14:textId="77777777" w:rsidR="00CA43C6" w:rsidRPr="0016089A" w:rsidRDefault="00CA43C6" w:rsidP="003C19E6">
            <w:pPr>
              <w:spacing w:line="240" w:lineRule="atLeast"/>
              <w:rPr>
                <w:rFonts w:ascii="Times New Roman" w:eastAsia="Times New Roman" w:hAnsi="Times New Roman" w:cs="Times New Roman"/>
                <w:b/>
                <w:bCs/>
                <w:color w:val="000000" w:themeColor="text1"/>
                <w:sz w:val="24"/>
                <w:szCs w:val="24"/>
                <w:lang w:eastAsia="en-US"/>
              </w:rPr>
            </w:pPr>
          </w:p>
          <w:p w14:paraId="5A74E33F" w14:textId="1D2C1542" w:rsidR="003368BA" w:rsidRPr="0016089A" w:rsidRDefault="00C3588F" w:rsidP="003C19E6">
            <w:pPr>
              <w:spacing w:line="240" w:lineRule="atLeast"/>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Chair Yoga / Farkle</w:t>
            </w:r>
            <w:r w:rsidR="003368BA">
              <w:rPr>
                <w:rFonts w:ascii="Times New Roman" w:eastAsia="Times New Roman" w:hAnsi="Times New Roman" w:cs="Times New Roman"/>
                <w:b/>
                <w:bCs/>
                <w:color w:val="000000" w:themeColor="text1"/>
                <w:sz w:val="24"/>
                <w:szCs w:val="24"/>
                <w:lang w:eastAsia="en-US"/>
              </w:rPr>
              <w:t xml:space="preserve"> 8:30 am - 10:45 am</w:t>
            </w:r>
          </w:p>
          <w:p w14:paraId="55A8BF8B" w14:textId="3EA545DB" w:rsidR="003368BA" w:rsidRPr="006E44A6" w:rsidRDefault="003368BA" w:rsidP="00BA1AFA">
            <w:pPr>
              <w:spacing w:line="240" w:lineRule="atLeast"/>
              <w:rPr>
                <w:rFonts w:ascii="Times New Roman" w:eastAsia="Times New Roman" w:hAnsi="Times New Roman" w:cs="Times New Roman"/>
                <w:b/>
                <w:bCs/>
                <w:color w:val="FFB7A5"/>
                <w:sz w:val="24"/>
                <w:szCs w:val="24"/>
                <w:lang w:eastAsia="en-US"/>
              </w:rPr>
            </w:pPr>
            <w:r w:rsidRPr="006E44A6">
              <w:rPr>
                <w:rFonts w:ascii="Times New Roman" w:eastAsia="Times New Roman" w:hAnsi="Times New Roman" w:cs="Times New Roman"/>
                <w:b/>
                <w:bCs/>
                <w:color w:val="FFB7A5"/>
                <w:sz w:val="24"/>
                <w:szCs w:val="24"/>
                <w:lang w:eastAsia="en-US"/>
              </w:rPr>
              <w:t>Location: John S. Delaware Ctr.</w:t>
            </w:r>
            <w:r w:rsidR="006E44A6" w:rsidRPr="006E44A6">
              <w:rPr>
                <w:rFonts w:ascii="Times New Roman" w:eastAsia="Times New Roman" w:hAnsi="Times New Roman" w:cs="Times New Roman"/>
                <w:b/>
                <w:bCs/>
                <w:color w:val="FFB7A5"/>
                <w:sz w:val="24"/>
                <w:szCs w:val="24"/>
                <w:lang w:eastAsia="en-US"/>
              </w:rPr>
              <w:t xml:space="preserve"> – Multipurpose Room</w:t>
            </w:r>
            <w:r w:rsidR="00E126C5">
              <w:rPr>
                <w:rFonts w:ascii="Times New Roman" w:eastAsia="Times New Roman" w:hAnsi="Times New Roman" w:cs="Times New Roman"/>
                <w:b/>
                <w:bCs/>
                <w:color w:val="FFB7A5"/>
                <w:sz w:val="24"/>
                <w:szCs w:val="24"/>
                <w:lang w:eastAsia="en-US"/>
              </w:rPr>
              <w:t xml:space="preserve"> / Game Room</w:t>
            </w:r>
          </w:p>
          <w:p w14:paraId="2ADBC814" w14:textId="535ED35A" w:rsidR="003368BA" w:rsidRPr="006E44A6" w:rsidRDefault="003368BA" w:rsidP="003C19E6">
            <w:pPr>
              <w:spacing w:line="240" w:lineRule="atLeast"/>
              <w:rPr>
                <w:rFonts w:ascii="Times New Roman" w:eastAsia="Times New Roman" w:hAnsi="Times New Roman" w:cs="Times New Roman"/>
                <w:b/>
                <w:bCs/>
                <w:color w:val="FFB7A5"/>
                <w:sz w:val="24"/>
                <w:szCs w:val="24"/>
                <w:lang w:eastAsia="en-US"/>
              </w:rPr>
            </w:pPr>
            <w:r w:rsidRPr="006E44A6">
              <w:rPr>
                <w:rFonts w:ascii="Times New Roman" w:eastAsia="Times New Roman" w:hAnsi="Times New Roman" w:cs="Times New Roman"/>
                <w:b/>
                <w:bCs/>
                <w:color w:val="FFB7A5"/>
                <w:sz w:val="24"/>
                <w:szCs w:val="24"/>
                <w:lang w:eastAsia="en-US"/>
              </w:rPr>
              <w:t>Instructors: TR Staff</w:t>
            </w:r>
          </w:p>
          <w:p w14:paraId="423B10B9" w14:textId="338AFB7A" w:rsidR="003368BA" w:rsidRPr="006E44A6" w:rsidRDefault="003368BA" w:rsidP="003C19E6">
            <w:pPr>
              <w:spacing w:line="240" w:lineRule="atLeast"/>
              <w:rPr>
                <w:rFonts w:ascii="Times New Roman" w:eastAsia="Times New Roman" w:hAnsi="Times New Roman" w:cs="Times New Roman"/>
                <w:b/>
                <w:bCs/>
                <w:color w:val="CDB4DB"/>
                <w:sz w:val="24"/>
                <w:szCs w:val="24"/>
                <w:lang w:eastAsia="en-US"/>
              </w:rPr>
            </w:pPr>
            <w:r w:rsidRPr="00AB66DE">
              <w:rPr>
                <w:rFonts w:ascii="Times New Roman" w:eastAsia="Times New Roman" w:hAnsi="Times New Roman" w:cs="Times New Roman"/>
                <w:b/>
                <w:bCs/>
                <w:color w:val="CDB4DB"/>
                <w:sz w:val="24"/>
                <w:szCs w:val="24"/>
                <w:highlight w:val="yellow"/>
                <w:lang w:eastAsia="en-US"/>
              </w:rPr>
              <w:t xml:space="preserve">Wednesdays, </w:t>
            </w:r>
            <w:r w:rsidR="006E44A6" w:rsidRPr="00AB66DE">
              <w:rPr>
                <w:rFonts w:ascii="Times New Roman" w:eastAsia="Times New Roman" w:hAnsi="Times New Roman" w:cs="Times New Roman"/>
                <w:b/>
                <w:bCs/>
                <w:color w:val="CDB4DB"/>
                <w:sz w:val="24"/>
                <w:szCs w:val="24"/>
                <w:highlight w:val="yellow"/>
                <w:lang w:eastAsia="en-US"/>
              </w:rPr>
              <w:t>April 22 – May 20</w:t>
            </w:r>
          </w:p>
          <w:p w14:paraId="109B11F8" w14:textId="44E2C71C" w:rsidR="003368BA" w:rsidRDefault="009C2D22" w:rsidP="003C19E6">
            <w:pPr>
              <w:spacing w:line="240" w:lineRule="atLeast"/>
              <w:rPr>
                <w:rFonts w:ascii="Times New Roman" w:eastAsia="Times New Roman" w:hAnsi="Times New Roman" w:cs="Times New Roman"/>
                <w:b/>
                <w:bCs/>
                <w:color w:val="000000" w:themeColor="text1"/>
                <w:sz w:val="24"/>
                <w:szCs w:val="24"/>
                <w:lang w:eastAsia="en-US"/>
              </w:rPr>
            </w:pPr>
            <w:r w:rsidRPr="009C2D22">
              <w:rPr>
                <w:rFonts w:ascii="Times New Roman" w:eastAsia="Times New Roman" w:hAnsi="Times New Roman" w:cs="Times New Roman"/>
                <w:b/>
                <w:bCs/>
                <w:color w:val="000000" w:themeColor="text1"/>
                <w:sz w:val="24"/>
                <w:szCs w:val="24"/>
                <w:lang w:eastAsia="en-US"/>
              </w:rPr>
              <w:t>Get ready to stretch, roll, and have some fun with Chair Yoga &amp; Farkle! This energizing session begins with gentle seated stretches and breathing to warm up the body, followed by an exciting game of Farkle that encourages laughter, friendly competition, and mental focus. Together, these activities support flexibility, coordination, and social connection, making wellness and fun a perfect pair.</w:t>
            </w:r>
          </w:p>
          <w:p w14:paraId="5067DC72" w14:textId="77777777" w:rsidR="009C2D22" w:rsidRDefault="009C2D22" w:rsidP="003C19E6">
            <w:pPr>
              <w:spacing w:line="240" w:lineRule="atLeast"/>
              <w:rPr>
                <w:rFonts w:ascii="Times New Roman" w:eastAsia="Times New Roman" w:hAnsi="Times New Roman" w:cs="Times New Roman"/>
                <w:b/>
                <w:bCs/>
                <w:color w:val="000000" w:themeColor="text1"/>
                <w:sz w:val="24"/>
                <w:szCs w:val="24"/>
                <w:lang w:eastAsia="en-US"/>
              </w:rPr>
            </w:pPr>
          </w:p>
          <w:p w14:paraId="16ED94C2" w14:textId="7DD7F938" w:rsidR="00DA5D22" w:rsidRPr="0016089A" w:rsidRDefault="00DA5D22" w:rsidP="00DA5D22">
            <w:pPr>
              <w:spacing w:line="240" w:lineRule="atLeast"/>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 xml:space="preserve">Chair Yoga / </w:t>
            </w:r>
            <w:r w:rsidR="0023571C">
              <w:rPr>
                <w:rFonts w:ascii="Times New Roman" w:eastAsia="Times New Roman" w:hAnsi="Times New Roman" w:cs="Times New Roman"/>
                <w:b/>
                <w:bCs/>
                <w:color w:val="000000" w:themeColor="text1"/>
                <w:sz w:val="24"/>
                <w:szCs w:val="24"/>
                <w:lang w:eastAsia="en-US"/>
              </w:rPr>
              <w:t>Game On</w:t>
            </w:r>
            <w:r>
              <w:rPr>
                <w:rFonts w:ascii="Times New Roman" w:eastAsia="Times New Roman" w:hAnsi="Times New Roman" w:cs="Times New Roman"/>
                <w:b/>
                <w:bCs/>
                <w:color w:val="000000" w:themeColor="text1"/>
                <w:sz w:val="24"/>
                <w:szCs w:val="24"/>
                <w:lang w:eastAsia="en-US"/>
              </w:rPr>
              <w:t xml:space="preserve"> 8:30 am - 10:45 am</w:t>
            </w:r>
          </w:p>
          <w:p w14:paraId="3370A5AE" w14:textId="7DAC3050" w:rsidR="00DA5D22" w:rsidRPr="006E44A6" w:rsidRDefault="00DA5D22" w:rsidP="00DA5D22">
            <w:pPr>
              <w:spacing w:line="240" w:lineRule="atLeast"/>
              <w:rPr>
                <w:rFonts w:ascii="Times New Roman" w:eastAsia="Times New Roman" w:hAnsi="Times New Roman" w:cs="Times New Roman"/>
                <w:b/>
                <w:bCs/>
                <w:color w:val="FFB7A5"/>
                <w:sz w:val="24"/>
                <w:szCs w:val="24"/>
                <w:lang w:eastAsia="en-US"/>
              </w:rPr>
            </w:pPr>
            <w:r w:rsidRPr="006E44A6">
              <w:rPr>
                <w:rFonts w:ascii="Times New Roman" w:eastAsia="Times New Roman" w:hAnsi="Times New Roman" w:cs="Times New Roman"/>
                <w:b/>
                <w:bCs/>
                <w:color w:val="FFB7A5"/>
                <w:sz w:val="24"/>
                <w:szCs w:val="24"/>
                <w:lang w:eastAsia="en-US"/>
              </w:rPr>
              <w:t>Location: John S. Delaware Ctr. – Multipurpose Room</w:t>
            </w:r>
            <w:r w:rsidR="00E126C5">
              <w:rPr>
                <w:rFonts w:ascii="Times New Roman" w:eastAsia="Times New Roman" w:hAnsi="Times New Roman" w:cs="Times New Roman"/>
                <w:b/>
                <w:bCs/>
                <w:color w:val="FFB7A5"/>
                <w:sz w:val="24"/>
                <w:szCs w:val="24"/>
                <w:lang w:eastAsia="en-US"/>
              </w:rPr>
              <w:t xml:space="preserve"> / Game Room</w:t>
            </w:r>
          </w:p>
          <w:p w14:paraId="0390C2F8" w14:textId="77777777" w:rsidR="00DA5D22" w:rsidRPr="006E44A6" w:rsidRDefault="00DA5D22" w:rsidP="00DA5D22">
            <w:pPr>
              <w:spacing w:line="240" w:lineRule="atLeast"/>
              <w:rPr>
                <w:rFonts w:ascii="Times New Roman" w:eastAsia="Times New Roman" w:hAnsi="Times New Roman" w:cs="Times New Roman"/>
                <w:b/>
                <w:bCs/>
                <w:color w:val="FFB7A5"/>
                <w:sz w:val="24"/>
                <w:szCs w:val="24"/>
                <w:lang w:eastAsia="en-US"/>
              </w:rPr>
            </w:pPr>
            <w:r w:rsidRPr="006E44A6">
              <w:rPr>
                <w:rFonts w:ascii="Times New Roman" w:eastAsia="Times New Roman" w:hAnsi="Times New Roman" w:cs="Times New Roman"/>
                <w:b/>
                <w:bCs/>
                <w:color w:val="FFB7A5"/>
                <w:sz w:val="24"/>
                <w:szCs w:val="24"/>
                <w:lang w:eastAsia="en-US"/>
              </w:rPr>
              <w:t>Instructors: TR Staff</w:t>
            </w:r>
          </w:p>
          <w:p w14:paraId="63944925" w14:textId="52C41ACA" w:rsidR="00DA5D22" w:rsidRPr="006E44A6" w:rsidRDefault="001B2EF7" w:rsidP="00DA5D22">
            <w:pPr>
              <w:spacing w:line="240" w:lineRule="atLeast"/>
              <w:rPr>
                <w:rFonts w:ascii="Times New Roman" w:eastAsia="Times New Roman" w:hAnsi="Times New Roman" w:cs="Times New Roman"/>
                <w:b/>
                <w:bCs/>
                <w:color w:val="CDB4DB"/>
                <w:sz w:val="24"/>
                <w:szCs w:val="24"/>
                <w:lang w:eastAsia="en-US"/>
              </w:rPr>
            </w:pPr>
            <w:r w:rsidRPr="00BF26D2">
              <w:rPr>
                <w:rFonts w:ascii="Times New Roman" w:eastAsia="Times New Roman" w:hAnsi="Times New Roman" w:cs="Times New Roman"/>
                <w:b/>
                <w:bCs/>
                <w:color w:val="CDB4DB"/>
                <w:sz w:val="24"/>
                <w:szCs w:val="24"/>
                <w:highlight w:val="yellow"/>
                <w:lang w:eastAsia="en-US"/>
              </w:rPr>
              <w:t>Thursdays</w:t>
            </w:r>
            <w:r w:rsidR="00DA5D22" w:rsidRPr="00BF26D2">
              <w:rPr>
                <w:rFonts w:ascii="Times New Roman" w:eastAsia="Times New Roman" w:hAnsi="Times New Roman" w:cs="Times New Roman"/>
                <w:b/>
                <w:bCs/>
                <w:color w:val="CDB4DB"/>
                <w:sz w:val="24"/>
                <w:szCs w:val="24"/>
                <w:highlight w:val="yellow"/>
                <w:lang w:eastAsia="en-US"/>
              </w:rPr>
              <w:t xml:space="preserve">, </w:t>
            </w:r>
            <w:r w:rsidR="00D04616" w:rsidRPr="00BF26D2">
              <w:rPr>
                <w:rFonts w:ascii="Times New Roman" w:eastAsia="Times New Roman" w:hAnsi="Times New Roman" w:cs="Times New Roman"/>
                <w:b/>
                <w:bCs/>
                <w:color w:val="CDB4DB"/>
                <w:sz w:val="24"/>
                <w:szCs w:val="24"/>
                <w:highlight w:val="yellow"/>
                <w:lang w:eastAsia="en-US"/>
              </w:rPr>
              <w:t>March</w:t>
            </w:r>
            <w:r w:rsidR="00DA5D22" w:rsidRPr="00BF26D2">
              <w:rPr>
                <w:rFonts w:ascii="Times New Roman" w:eastAsia="Times New Roman" w:hAnsi="Times New Roman" w:cs="Times New Roman"/>
                <w:b/>
                <w:bCs/>
                <w:color w:val="CDB4DB"/>
                <w:sz w:val="24"/>
                <w:szCs w:val="24"/>
                <w:highlight w:val="yellow"/>
                <w:lang w:eastAsia="en-US"/>
              </w:rPr>
              <w:t xml:space="preserve"> 2</w:t>
            </w:r>
            <w:r w:rsidR="00D04616" w:rsidRPr="00BF26D2">
              <w:rPr>
                <w:rFonts w:ascii="Times New Roman" w:eastAsia="Times New Roman" w:hAnsi="Times New Roman" w:cs="Times New Roman"/>
                <w:b/>
                <w:bCs/>
                <w:color w:val="CDB4DB"/>
                <w:sz w:val="24"/>
                <w:szCs w:val="24"/>
                <w:highlight w:val="yellow"/>
                <w:lang w:eastAsia="en-US"/>
              </w:rPr>
              <w:t>6</w:t>
            </w:r>
            <w:r w:rsidR="00DA5D22" w:rsidRPr="00BF26D2">
              <w:rPr>
                <w:rFonts w:ascii="Times New Roman" w:eastAsia="Times New Roman" w:hAnsi="Times New Roman" w:cs="Times New Roman"/>
                <w:b/>
                <w:bCs/>
                <w:color w:val="CDB4DB"/>
                <w:sz w:val="24"/>
                <w:szCs w:val="24"/>
                <w:highlight w:val="yellow"/>
                <w:lang w:eastAsia="en-US"/>
              </w:rPr>
              <w:t xml:space="preserve"> – May </w:t>
            </w:r>
            <w:r w:rsidR="00D04616" w:rsidRPr="00BF26D2">
              <w:rPr>
                <w:rFonts w:ascii="Times New Roman" w:eastAsia="Times New Roman" w:hAnsi="Times New Roman" w:cs="Times New Roman"/>
                <w:b/>
                <w:bCs/>
                <w:color w:val="CDB4DB"/>
                <w:sz w:val="24"/>
                <w:szCs w:val="24"/>
                <w:highlight w:val="yellow"/>
                <w:lang w:eastAsia="en-US"/>
              </w:rPr>
              <w:t>14</w:t>
            </w:r>
          </w:p>
          <w:p w14:paraId="4DEF7884" w14:textId="78239DFB" w:rsidR="00DA5D22" w:rsidRDefault="003C7857" w:rsidP="00DA5D22">
            <w:pPr>
              <w:spacing w:line="240" w:lineRule="atLeast"/>
              <w:rPr>
                <w:rFonts w:ascii="Times New Roman" w:eastAsia="Times New Roman" w:hAnsi="Times New Roman" w:cs="Times New Roman"/>
                <w:b/>
                <w:bCs/>
                <w:color w:val="000000" w:themeColor="text1"/>
                <w:sz w:val="24"/>
                <w:szCs w:val="24"/>
                <w:lang w:eastAsia="en-US"/>
              </w:rPr>
            </w:pPr>
            <w:r w:rsidRPr="003C7857">
              <w:rPr>
                <w:rFonts w:ascii="Times New Roman" w:eastAsia="Times New Roman" w:hAnsi="Times New Roman" w:cs="Times New Roman"/>
                <w:b/>
                <w:bCs/>
                <w:color w:val="000000" w:themeColor="text1"/>
                <w:sz w:val="24"/>
                <w:szCs w:val="24"/>
                <w:lang w:eastAsia="en-US"/>
              </w:rPr>
              <w:t>Start easy and end on a high note with Chair Yoga &amp; Game On! This session kicks off with relaxed, seated stretches and breathing to help participants reset and recharge. Then it’s game time with crowd-favorite activities like music bingo, trivia, and Scattergories that spark quick thinking, friendly competition, and plenty of laughs. The perfect mix of movement, mind work, and social vibes—bringing wellness and fun together in a fresh, engaging way.</w:t>
            </w:r>
          </w:p>
          <w:p w14:paraId="76E63C83" w14:textId="77777777" w:rsidR="003C7857" w:rsidRDefault="003C7857" w:rsidP="00DA5D22">
            <w:pPr>
              <w:spacing w:line="240" w:lineRule="atLeast"/>
              <w:rPr>
                <w:rFonts w:ascii="Times New Roman" w:eastAsia="Times New Roman" w:hAnsi="Times New Roman" w:cs="Times New Roman"/>
                <w:b/>
                <w:bCs/>
                <w:color w:val="000000" w:themeColor="text1"/>
                <w:sz w:val="24"/>
                <w:szCs w:val="24"/>
                <w:lang w:eastAsia="en-US"/>
              </w:rPr>
            </w:pPr>
          </w:p>
          <w:p w14:paraId="471BFF89" w14:textId="05BB8698" w:rsidR="003368BA" w:rsidRPr="0016089A" w:rsidRDefault="001B2EF7" w:rsidP="003C19E6">
            <w:pPr>
              <w:spacing w:line="240" w:lineRule="atLeast"/>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Morning Exercise</w:t>
            </w:r>
            <w:r w:rsidR="003368BA">
              <w:rPr>
                <w:rFonts w:ascii="Times New Roman" w:eastAsia="Times New Roman" w:hAnsi="Times New Roman" w:cs="Times New Roman"/>
                <w:b/>
                <w:bCs/>
                <w:color w:val="000000" w:themeColor="text1"/>
                <w:sz w:val="24"/>
                <w:szCs w:val="24"/>
                <w:lang w:eastAsia="en-US"/>
              </w:rPr>
              <w:t xml:space="preserve"> and Brain Buzz Friday 8:30 am - 11:45 am</w:t>
            </w:r>
          </w:p>
          <w:p w14:paraId="7BE9AA01" w14:textId="13BEEFDC" w:rsidR="001B2EF7" w:rsidRPr="006E44A6" w:rsidRDefault="001B2EF7" w:rsidP="001B2EF7">
            <w:pPr>
              <w:spacing w:line="240" w:lineRule="atLeast"/>
              <w:rPr>
                <w:rFonts w:ascii="Times New Roman" w:eastAsia="Times New Roman" w:hAnsi="Times New Roman" w:cs="Times New Roman"/>
                <w:b/>
                <w:bCs/>
                <w:color w:val="FFB7A5"/>
                <w:sz w:val="24"/>
                <w:szCs w:val="24"/>
                <w:lang w:eastAsia="en-US"/>
              </w:rPr>
            </w:pPr>
            <w:r w:rsidRPr="006E44A6">
              <w:rPr>
                <w:rFonts w:ascii="Times New Roman" w:eastAsia="Times New Roman" w:hAnsi="Times New Roman" w:cs="Times New Roman"/>
                <w:b/>
                <w:bCs/>
                <w:color w:val="FFB7A5"/>
                <w:sz w:val="24"/>
                <w:szCs w:val="24"/>
                <w:lang w:eastAsia="en-US"/>
              </w:rPr>
              <w:t>Location: John S. Delaware Ctr. – Multipurpose Room</w:t>
            </w:r>
            <w:r w:rsidR="00972E91">
              <w:rPr>
                <w:rFonts w:ascii="Times New Roman" w:eastAsia="Times New Roman" w:hAnsi="Times New Roman" w:cs="Times New Roman"/>
                <w:b/>
                <w:bCs/>
                <w:color w:val="FFB7A5"/>
                <w:sz w:val="24"/>
                <w:szCs w:val="24"/>
                <w:lang w:eastAsia="en-US"/>
              </w:rPr>
              <w:t xml:space="preserve"> / Game Room</w:t>
            </w:r>
          </w:p>
          <w:p w14:paraId="4E2BE0FF" w14:textId="77777777" w:rsidR="001B2EF7" w:rsidRPr="006E44A6" w:rsidRDefault="001B2EF7" w:rsidP="001B2EF7">
            <w:pPr>
              <w:spacing w:line="240" w:lineRule="atLeast"/>
              <w:rPr>
                <w:rFonts w:ascii="Times New Roman" w:eastAsia="Times New Roman" w:hAnsi="Times New Roman" w:cs="Times New Roman"/>
                <w:b/>
                <w:bCs/>
                <w:color w:val="FFB7A5"/>
                <w:sz w:val="24"/>
                <w:szCs w:val="24"/>
                <w:lang w:eastAsia="en-US"/>
              </w:rPr>
            </w:pPr>
            <w:r w:rsidRPr="006E44A6">
              <w:rPr>
                <w:rFonts w:ascii="Times New Roman" w:eastAsia="Times New Roman" w:hAnsi="Times New Roman" w:cs="Times New Roman"/>
                <w:b/>
                <w:bCs/>
                <w:color w:val="FFB7A5"/>
                <w:sz w:val="24"/>
                <w:szCs w:val="24"/>
                <w:lang w:eastAsia="en-US"/>
              </w:rPr>
              <w:t>Instructors: TR Staff</w:t>
            </w:r>
          </w:p>
          <w:p w14:paraId="184D12F6" w14:textId="6837C8E5" w:rsidR="003368BA" w:rsidRPr="00522BA3" w:rsidRDefault="003368BA" w:rsidP="003C19E6">
            <w:pPr>
              <w:spacing w:line="240" w:lineRule="atLeast"/>
              <w:rPr>
                <w:rFonts w:ascii="Times New Roman" w:eastAsia="Times New Roman" w:hAnsi="Times New Roman" w:cs="Times New Roman"/>
                <w:b/>
                <w:bCs/>
                <w:color w:val="CDB4DB"/>
                <w:sz w:val="24"/>
                <w:szCs w:val="24"/>
                <w:lang w:eastAsia="en-US"/>
              </w:rPr>
            </w:pPr>
            <w:r w:rsidRPr="00876606">
              <w:rPr>
                <w:rFonts w:ascii="Times New Roman" w:eastAsia="Times New Roman" w:hAnsi="Times New Roman" w:cs="Times New Roman"/>
                <w:b/>
                <w:bCs/>
                <w:color w:val="CDB4DB"/>
                <w:sz w:val="24"/>
                <w:szCs w:val="24"/>
                <w:highlight w:val="yellow"/>
                <w:lang w:eastAsia="en-US"/>
              </w:rPr>
              <w:t xml:space="preserve">Fridays, </w:t>
            </w:r>
            <w:r w:rsidR="00522BA3" w:rsidRPr="00876606">
              <w:rPr>
                <w:rFonts w:ascii="Times New Roman" w:eastAsia="Times New Roman" w:hAnsi="Times New Roman" w:cs="Times New Roman"/>
                <w:b/>
                <w:bCs/>
                <w:color w:val="CDB4DB"/>
                <w:sz w:val="24"/>
                <w:szCs w:val="24"/>
                <w:highlight w:val="yellow"/>
                <w:lang w:eastAsia="en-US"/>
              </w:rPr>
              <w:t>April 3 – May 15</w:t>
            </w:r>
          </w:p>
          <w:p w14:paraId="501D54DE" w14:textId="75295EDC" w:rsidR="003368BA" w:rsidRPr="0016089A" w:rsidRDefault="003368BA" w:rsidP="003C19E6">
            <w:pPr>
              <w:spacing w:line="240" w:lineRule="atLeast"/>
              <w:rPr>
                <w:rFonts w:ascii="Times New Roman" w:eastAsia="Times New Roman" w:hAnsi="Times New Roman" w:cs="Times New Roman"/>
                <w:b/>
                <w:bCs/>
                <w:color w:val="000000" w:themeColor="text1"/>
                <w:sz w:val="24"/>
                <w:szCs w:val="24"/>
                <w:lang w:eastAsia="en-US"/>
              </w:rPr>
            </w:pPr>
            <w:r w:rsidRPr="00182AB0">
              <w:rPr>
                <w:rFonts w:ascii="Times New Roman" w:hAnsi="Times New Roman" w:cs="Times New Roman"/>
                <w:b/>
                <w:bCs/>
                <w:sz w:val="24"/>
                <w:szCs w:val="24"/>
              </w:rPr>
              <w:t>Get your minds buzzing with Buzz Brain Friday, a fun and interactive session filled with team games</w:t>
            </w:r>
            <w:r>
              <w:rPr>
                <w:rFonts w:ascii="Times New Roman" w:hAnsi="Times New Roman" w:cs="Times New Roman"/>
                <w:b/>
                <w:bCs/>
                <w:sz w:val="24"/>
                <w:szCs w:val="24"/>
              </w:rPr>
              <w:t xml:space="preserve">. </w:t>
            </w:r>
            <w:r w:rsidRPr="00182AB0">
              <w:rPr>
                <w:rFonts w:ascii="Times New Roman" w:hAnsi="Times New Roman" w:cs="Times New Roman"/>
                <w:b/>
                <w:bCs/>
                <w:sz w:val="24"/>
                <w:szCs w:val="24"/>
              </w:rPr>
              <w:t>These activities are designed to boost cognitive skills, encourage social interaction, and spark friendly competition in a lively and supportive environment.</w:t>
            </w:r>
            <w:r>
              <w:rPr>
                <w:rFonts w:ascii="Times New Roman" w:hAnsi="Times New Roman" w:cs="Times New Roman"/>
                <w:b/>
                <w:bCs/>
                <w:sz w:val="24"/>
                <w:szCs w:val="24"/>
              </w:rPr>
              <w:t xml:space="preserve"> </w:t>
            </w:r>
            <w:r w:rsidRPr="0016089A">
              <w:rPr>
                <w:rFonts w:ascii="Times New Roman" w:eastAsia="Times New Roman" w:hAnsi="Times New Roman" w:cs="Times New Roman"/>
                <w:b/>
                <w:bCs/>
                <w:color w:val="000000" w:themeColor="text1"/>
                <w:sz w:val="24"/>
                <w:szCs w:val="24"/>
                <w:lang w:eastAsia="en-US"/>
              </w:rPr>
              <w:t>__________________________________________________</w:t>
            </w:r>
          </w:p>
          <w:p w14:paraId="344FF148" w14:textId="3777594C" w:rsidR="003368BA" w:rsidRPr="0016089A" w:rsidRDefault="008F6B36" w:rsidP="003C19E6">
            <w:pPr>
              <w:spacing w:line="240" w:lineRule="atLeast"/>
              <w:rPr>
                <w:rFonts w:ascii="Times New Roman" w:eastAsia="Times New Roman" w:hAnsi="Times New Roman" w:cs="Times New Roman"/>
                <w:b/>
                <w:bCs/>
                <w:color w:val="000000" w:themeColor="text1"/>
                <w:sz w:val="24"/>
                <w:szCs w:val="24"/>
                <w:lang w:eastAsia="en-US"/>
              </w:rPr>
            </w:pPr>
            <w:r w:rsidRPr="00367361">
              <w:rPr>
                <w:rFonts w:ascii="Garamond" w:hAnsi="Garamond"/>
                <w:noProof/>
                <w:sz w:val="22"/>
              </w:rPr>
              <mc:AlternateContent>
                <mc:Choice Requires="wps">
                  <w:drawing>
                    <wp:anchor distT="0" distB="0" distL="114300" distR="114300" simplePos="0" relativeHeight="251672922" behindDoc="1" locked="0" layoutInCell="1" allowOverlap="1" wp14:anchorId="30A9DFB3" wp14:editId="0BFB37D9">
                      <wp:simplePos x="0" y="0"/>
                      <wp:positionH relativeFrom="column">
                        <wp:posOffset>-120650</wp:posOffset>
                      </wp:positionH>
                      <wp:positionV relativeFrom="paragraph">
                        <wp:posOffset>119380</wp:posOffset>
                      </wp:positionV>
                      <wp:extent cx="4219575" cy="314325"/>
                      <wp:effectExtent l="0" t="0" r="9525" b="9525"/>
                      <wp:wrapNone/>
                      <wp:docPr id="2056484271" name="Oval 5"/>
                      <wp:cNvGraphicFramePr/>
                      <a:graphic xmlns:a="http://schemas.openxmlformats.org/drawingml/2006/main">
                        <a:graphicData uri="http://schemas.microsoft.com/office/word/2010/wordprocessingShape">
                          <wps:wsp>
                            <wps:cNvSpPr/>
                            <wps:spPr>
                              <a:xfrm>
                                <a:off x="0" y="0"/>
                                <a:ext cx="4219575" cy="314325"/>
                              </a:xfrm>
                              <a:prstGeom prst="ellipse">
                                <a:avLst/>
                              </a:prstGeom>
                              <a:solidFill>
                                <a:srgbClr val="FFF1A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8343F" id="Oval 5" o:spid="_x0000_s1026" style="position:absolute;margin-left:-9.5pt;margin-top:9.4pt;width:332.25pt;height:24.75pt;z-index:-251643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" fillcolor="#fff1a8" stroked="f" strokeweight="1pt">
                      <v:stroke joinstyle="miter"/>
                    </v:oval>
                  </w:pict>
                </mc:Fallback>
              </mc:AlternateContent>
            </w:r>
          </w:p>
          <w:p w14:paraId="3400CBC7" w14:textId="51E774C4" w:rsidR="003368BA" w:rsidRPr="008F6B36" w:rsidRDefault="003368BA" w:rsidP="008F6B36">
            <w:pPr>
              <w:spacing w:line="240" w:lineRule="atLeast"/>
              <w:rPr>
                <w:rFonts w:ascii="Times New Roman" w:eastAsia="Times New Roman" w:hAnsi="Times New Roman" w:cs="Times New Roman"/>
                <w:b/>
                <w:bCs/>
                <w:color w:val="FFB7A5"/>
                <w:sz w:val="24"/>
                <w:szCs w:val="24"/>
                <w:lang w:eastAsia="en-US"/>
              </w:rPr>
            </w:pPr>
            <w:r w:rsidRPr="008F6B36">
              <w:rPr>
                <w:rFonts w:ascii="Times New Roman" w:eastAsia="Times New Roman" w:hAnsi="Times New Roman" w:cs="Times New Roman"/>
                <w:b/>
                <w:bCs/>
                <w:color w:val="FFB7A5"/>
                <w:sz w:val="24"/>
                <w:szCs w:val="24"/>
                <w:lang w:eastAsia="en-US"/>
              </w:rPr>
              <w:t>Youth After School Program (YASP) Mondays &amp; Wednesdays</w:t>
            </w:r>
          </w:p>
          <w:p w14:paraId="2FDE275D" w14:textId="77777777" w:rsidR="003368BA" w:rsidRDefault="003368BA" w:rsidP="007E0DB0">
            <w:pPr>
              <w:spacing w:line="240" w:lineRule="atLeast"/>
              <w:rPr>
                <w:rFonts w:ascii="Times New Roman" w:eastAsia="Times New Roman" w:hAnsi="Times New Roman" w:cs="Times New Roman"/>
                <w:b/>
                <w:bCs/>
                <w:color w:val="51C3F9" w:themeColor="accent6"/>
                <w:sz w:val="24"/>
                <w:szCs w:val="24"/>
                <w:lang w:eastAsia="en-US"/>
              </w:rPr>
            </w:pPr>
          </w:p>
          <w:p w14:paraId="7F999CEB" w14:textId="1FF63537" w:rsidR="00C214B9" w:rsidRDefault="00C214B9" w:rsidP="007E0DB0">
            <w:pPr>
              <w:spacing w:line="240" w:lineRule="atLeast"/>
              <w:rPr>
                <w:rFonts w:ascii="Times New Roman" w:eastAsia="Times New Roman" w:hAnsi="Times New Roman" w:cs="Times New Roman"/>
                <w:b/>
                <w:bCs/>
                <w:color w:val="000000"/>
                <w:sz w:val="24"/>
                <w:szCs w:val="24"/>
                <w:lang w:eastAsia="en-US"/>
              </w:rPr>
            </w:pPr>
            <w:r w:rsidRPr="007A7B99">
              <w:rPr>
                <w:rFonts w:ascii="Times New Roman" w:eastAsia="Times New Roman" w:hAnsi="Times New Roman" w:cs="Times New Roman"/>
                <w:b/>
                <w:bCs/>
                <w:sz w:val="24"/>
                <w:szCs w:val="24"/>
                <w:lang w:eastAsia="en-US"/>
              </w:rPr>
              <w:t>Track &amp; Field</w:t>
            </w:r>
            <w:r w:rsidR="007A7B99" w:rsidRPr="007A7B99">
              <w:rPr>
                <w:rFonts w:ascii="Times New Roman" w:eastAsia="Times New Roman" w:hAnsi="Times New Roman" w:cs="Times New Roman"/>
                <w:b/>
                <w:bCs/>
                <w:sz w:val="24"/>
                <w:szCs w:val="24"/>
                <w:lang w:eastAsia="en-US"/>
              </w:rPr>
              <w:t xml:space="preserve"> / Flag Football/ Soccer</w:t>
            </w:r>
            <w:r w:rsidR="00972E91">
              <w:rPr>
                <w:rFonts w:ascii="Times New Roman" w:eastAsia="Times New Roman" w:hAnsi="Times New Roman" w:cs="Times New Roman"/>
                <w:b/>
                <w:bCs/>
                <w:sz w:val="24"/>
                <w:szCs w:val="24"/>
                <w:lang w:eastAsia="en-US"/>
              </w:rPr>
              <w:t xml:space="preserve"> </w:t>
            </w:r>
            <w:r w:rsidR="00972E91" w:rsidRPr="00E6375E">
              <w:rPr>
                <w:rFonts w:ascii="Times New Roman" w:eastAsia="Times New Roman" w:hAnsi="Times New Roman" w:cs="Times New Roman"/>
                <w:b/>
                <w:bCs/>
                <w:color w:val="000000"/>
                <w:sz w:val="24"/>
                <w:szCs w:val="24"/>
                <w:lang w:eastAsia="en-US"/>
              </w:rPr>
              <w:t>3:00</w:t>
            </w:r>
            <w:r w:rsidR="00972E91">
              <w:rPr>
                <w:rFonts w:ascii="Times New Roman" w:eastAsia="Times New Roman" w:hAnsi="Times New Roman" w:cs="Times New Roman"/>
                <w:b/>
                <w:bCs/>
                <w:color w:val="000000"/>
                <w:sz w:val="24"/>
                <w:szCs w:val="24"/>
                <w:lang w:eastAsia="en-US"/>
              </w:rPr>
              <w:t xml:space="preserve"> pm</w:t>
            </w:r>
            <w:r w:rsidR="00972E91" w:rsidRPr="00E6375E">
              <w:rPr>
                <w:rFonts w:ascii="Times New Roman" w:eastAsia="Times New Roman" w:hAnsi="Times New Roman" w:cs="Times New Roman"/>
                <w:b/>
                <w:bCs/>
                <w:color w:val="000000"/>
                <w:sz w:val="24"/>
                <w:szCs w:val="24"/>
                <w:lang w:eastAsia="en-US"/>
              </w:rPr>
              <w:t>-</w:t>
            </w:r>
            <w:r w:rsidR="00972E91">
              <w:rPr>
                <w:rFonts w:ascii="Times New Roman" w:eastAsia="Times New Roman" w:hAnsi="Times New Roman" w:cs="Times New Roman"/>
                <w:b/>
                <w:bCs/>
                <w:color w:val="000000"/>
                <w:sz w:val="24"/>
                <w:szCs w:val="24"/>
                <w:lang w:eastAsia="en-US"/>
              </w:rPr>
              <w:t xml:space="preserve"> 4</w:t>
            </w:r>
            <w:r w:rsidR="00972E91" w:rsidRPr="00E6375E">
              <w:rPr>
                <w:rFonts w:ascii="Times New Roman" w:eastAsia="Times New Roman" w:hAnsi="Times New Roman" w:cs="Times New Roman"/>
                <w:b/>
                <w:bCs/>
                <w:color w:val="000000"/>
                <w:sz w:val="24"/>
                <w:szCs w:val="24"/>
                <w:lang w:eastAsia="en-US"/>
              </w:rPr>
              <w:t>:</w:t>
            </w:r>
            <w:r w:rsidR="00972E91">
              <w:rPr>
                <w:rFonts w:ascii="Times New Roman" w:eastAsia="Times New Roman" w:hAnsi="Times New Roman" w:cs="Times New Roman"/>
                <w:b/>
                <w:bCs/>
                <w:color w:val="000000"/>
                <w:sz w:val="24"/>
                <w:szCs w:val="24"/>
                <w:lang w:eastAsia="en-US"/>
              </w:rPr>
              <w:t>15 pm</w:t>
            </w:r>
          </w:p>
          <w:p w14:paraId="1CA1E801" w14:textId="5502CFEE" w:rsidR="007A7B99" w:rsidRPr="00BC37DD" w:rsidRDefault="007A7B99" w:rsidP="007A7B99">
            <w:pPr>
              <w:spacing w:line="240" w:lineRule="atLeast"/>
              <w:rPr>
                <w:rFonts w:ascii="Times New Roman" w:eastAsia="Times New Roman" w:hAnsi="Times New Roman" w:cs="Times New Roman"/>
                <w:b/>
                <w:bCs/>
                <w:color w:val="FFB7A5"/>
                <w:sz w:val="24"/>
                <w:szCs w:val="24"/>
                <w:lang w:eastAsia="en-US"/>
              </w:rPr>
            </w:pPr>
            <w:r w:rsidRPr="00BC37DD">
              <w:rPr>
                <w:rFonts w:ascii="Times New Roman" w:eastAsia="Times New Roman" w:hAnsi="Times New Roman" w:cs="Times New Roman"/>
                <w:b/>
                <w:bCs/>
                <w:color w:val="FFB7A5"/>
                <w:sz w:val="24"/>
                <w:szCs w:val="24"/>
                <w:lang w:eastAsia="en-US"/>
              </w:rPr>
              <w:lastRenderedPageBreak/>
              <w:t xml:space="preserve">Location: </w:t>
            </w:r>
            <w:r w:rsidRPr="00525CF6">
              <w:rPr>
                <w:rFonts w:ascii="Times New Roman" w:eastAsia="Times New Roman" w:hAnsi="Times New Roman" w:cs="Times New Roman"/>
                <w:b/>
                <w:bCs/>
                <w:color w:val="FFB7A5"/>
                <w:sz w:val="24"/>
                <w:szCs w:val="24"/>
                <w:lang w:eastAsia="en-US"/>
              </w:rPr>
              <w:t>Daffin</w:t>
            </w:r>
            <w:r>
              <w:rPr>
                <w:rFonts w:ascii="Times New Roman" w:eastAsia="Times New Roman" w:hAnsi="Times New Roman" w:cs="Times New Roman"/>
                <w:b/>
                <w:bCs/>
                <w:color w:val="FFB7A5"/>
                <w:sz w:val="24"/>
                <w:szCs w:val="24"/>
                <w:lang w:eastAsia="en-US"/>
              </w:rPr>
              <w:t xml:space="preserve"> Park</w:t>
            </w:r>
          </w:p>
          <w:p w14:paraId="0A4E2C68" w14:textId="77777777" w:rsidR="007A7B99" w:rsidRDefault="007A7B99" w:rsidP="007A7B99">
            <w:pPr>
              <w:spacing w:line="240" w:lineRule="atLeast"/>
              <w:rPr>
                <w:rFonts w:ascii="Times New Roman" w:eastAsia="Times New Roman" w:hAnsi="Times New Roman" w:cs="Times New Roman"/>
                <w:b/>
                <w:bCs/>
                <w:color w:val="FFB7A5"/>
                <w:sz w:val="24"/>
                <w:szCs w:val="24"/>
                <w:lang w:eastAsia="en-US"/>
              </w:rPr>
            </w:pPr>
            <w:r w:rsidRPr="00865C71">
              <w:rPr>
                <w:rFonts w:ascii="Times New Roman" w:eastAsia="Times New Roman" w:hAnsi="Times New Roman" w:cs="Times New Roman"/>
                <w:b/>
                <w:bCs/>
                <w:color w:val="FFB7A5"/>
                <w:sz w:val="24"/>
                <w:szCs w:val="24"/>
                <w:lang w:eastAsia="en-US"/>
              </w:rPr>
              <w:t>Instructors</w:t>
            </w:r>
            <w:r w:rsidRPr="00BC37DD">
              <w:rPr>
                <w:rFonts w:ascii="Times New Roman" w:eastAsia="Times New Roman" w:hAnsi="Times New Roman" w:cs="Times New Roman"/>
                <w:b/>
                <w:bCs/>
                <w:color w:val="FFB7A5"/>
                <w:sz w:val="24"/>
                <w:szCs w:val="24"/>
                <w:lang w:eastAsia="en-US"/>
              </w:rPr>
              <w:t>: TR Staff</w:t>
            </w:r>
          </w:p>
          <w:p w14:paraId="384D2599" w14:textId="22C466F0" w:rsidR="007A7B99" w:rsidRDefault="007A7B99" w:rsidP="007A7B99">
            <w:pPr>
              <w:pBdr>
                <w:bottom w:val="single" w:sz="4" w:space="1" w:color="auto"/>
              </w:pBdr>
              <w:spacing w:line="240" w:lineRule="atLeast"/>
              <w:rPr>
                <w:rFonts w:ascii="Times New Roman" w:eastAsia="Times New Roman" w:hAnsi="Times New Roman" w:cs="Times New Roman"/>
                <w:b/>
                <w:bCs/>
                <w:color w:val="CDB4DB"/>
                <w:sz w:val="24"/>
                <w:szCs w:val="24"/>
                <w:lang w:eastAsia="en-US"/>
              </w:rPr>
            </w:pPr>
            <w:r w:rsidRPr="00BF26D2">
              <w:rPr>
                <w:rFonts w:ascii="Times New Roman" w:eastAsia="Times New Roman" w:hAnsi="Times New Roman" w:cs="Times New Roman"/>
                <w:b/>
                <w:bCs/>
                <w:color w:val="CDB4DB"/>
                <w:sz w:val="24"/>
                <w:szCs w:val="24"/>
                <w:highlight w:val="yellow"/>
                <w:lang w:eastAsia="en-US"/>
              </w:rPr>
              <w:t xml:space="preserve">Mondays, March 23 </w:t>
            </w:r>
            <w:r w:rsidR="003A2784" w:rsidRPr="00BF26D2">
              <w:rPr>
                <w:rFonts w:ascii="Times New Roman" w:eastAsia="Times New Roman" w:hAnsi="Times New Roman" w:cs="Times New Roman"/>
                <w:b/>
                <w:bCs/>
                <w:color w:val="CDB4DB"/>
                <w:sz w:val="24"/>
                <w:szCs w:val="24"/>
                <w:highlight w:val="yellow"/>
                <w:lang w:eastAsia="en-US"/>
              </w:rPr>
              <w:t>–</w:t>
            </w:r>
            <w:r w:rsidRPr="00BF26D2">
              <w:rPr>
                <w:rFonts w:ascii="Times New Roman" w:eastAsia="Times New Roman" w:hAnsi="Times New Roman" w:cs="Times New Roman"/>
                <w:b/>
                <w:bCs/>
                <w:color w:val="CDB4DB"/>
                <w:sz w:val="24"/>
                <w:szCs w:val="24"/>
                <w:highlight w:val="yellow"/>
                <w:lang w:eastAsia="en-US"/>
              </w:rPr>
              <w:t xml:space="preserve"> </w:t>
            </w:r>
            <w:r w:rsidR="003A2784" w:rsidRPr="00BF26D2">
              <w:rPr>
                <w:rFonts w:ascii="Times New Roman" w:eastAsia="Times New Roman" w:hAnsi="Times New Roman" w:cs="Times New Roman"/>
                <w:b/>
                <w:bCs/>
                <w:color w:val="CDB4DB"/>
                <w:sz w:val="24"/>
                <w:szCs w:val="24"/>
                <w:highlight w:val="yellow"/>
                <w:lang w:eastAsia="en-US"/>
              </w:rPr>
              <w:t>March 30</w:t>
            </w:r>
          </w:p>
          <w:p w14:paraId="07CAB5A1" w14:textId="04439883" w:rsidR="00A30FDA" w:rsidRDefault="003170B1" w:rsidP="007A7B99">
            <w:pPr>
              <w:pBdr>
                <w:bottom w:val="single" w:sz="4" w:space="1" w:color="auto"/>
              </w:pBdr>
              <w:spacing w:line="240" w:lineRule="atLeast"/>
              <w:rPr>
                <w:rFonts w:ascii="Times New Roman" w:eastAsia="Times New Roman" w:hAnsi="Times New Roman" w:cs="Times New Roman"/>
                <w:b/>
                <w:bCs/>
                <w:sz w:val="24"/>
                <w:szCs w:val="24"/>
                <w:lang w:eastAsia="en-US"/>
              </w:rPr>
            </w:pPr>
            <w:r w:rsidRPr="00781535">
              <w:rPr>
                <w:rFonts w:ascii="Times New Roman" w:eastAsia="Times New Roman" w:hAnsi="Times New Roman" w:cs="Times New Roman"/>
                <w:b/>
                <w:bCs/>
                <w:sz w:val="24"/>
                <w:szCs w:val="24"/>
                <w:lang w:eastAsia="en-US"/>
              </w:rPr>
              <w:t xml:space="preserve">Get moving and build skills with Intro to Track &amp; Field, Soccer, and Flag Football! This high-energy program introduces participants to the basics of speed, teamwork, and game strategy through fun drills and hands-on play. </w:t>
            </w:r>
            <w:r>
              <w:rPr>
                <w:rFonts w:ascii="Times New Roman" w:eastAsia="Times New Roman" w:hAnsi="Times New Roman" w:cs="Times New Roman"/>
                <w:b/>
                <w:bCs/>
                <w:sz w:val="24"/>
                <w:szCs w:val="24"/>
                <w:lang w:eastAsia="en-US"/>
              </w:rPr>
              <w:t>Our athletes</w:t>
            </w:r>
            <w:r w:rsidRPr="00781535">
              <w:rPr>
                <w:rFonts w:ascii="Times New Roman" w:eastAsia="Times New Roman" w:hAnsi="Times New Roman" w:cs="Times New Roman"/>
                <w:b/>
                <w:bCs/>
                <w:sz w:val="24"/>
                <w:szCs w:val="24"/>
                <w:lang w:eastAsia="en-US"/>
              </w:rPr>
              <w:t xml:space="preserve"> develop confidence, coordination, and sportsmanship while staying active and engaged in a positive, team-focused environment</w:t>
            </w:r>
            <w:r w:rsidR="00C9759B">
              <w:rPr>
                <w:rFonts w:ascii="Times New Roman" w:eastAsia="Times New Roman" w:hAnsi="Times New Roman" w:cs="Times New Roman"/>
                <w:b/>
                <w:bCs/>
                <w:sz w:val="24"/>
                <w:szCs w:val="24"/>
                <w:lang w:eastAsia="en-US"/>
              </w:rPr>
              <w:t>.</w:t>
            </w:r>
          </w:p>
          <w:p w14:paraId="6C99811E" w14:textId="77777777" w:rsidR="00C9759B" w:rsidRPr="00BC37DD" w:rsidRDefault="00C9759B" w:rsidP="007A7B99">
            <w:pPr>
              <w:pBdr>
                <w:bottom w:val="single" w:sz="4" w:space="1" w:color="auto"/>
              </w:pBdr>
              <w:spacing w:line="240" w:lineRule="atLeast"/>
              <w:rPr>
                <w:rFonts w:ascii="Times New Roman" w:eastAsia="Times New Roman" w:hAnsi="Times New Roman" w:cs="Times New Roman"/>
                <w:b/>
                <w:bCs/>
                <w:color w:val="CDB4DB"/>
                <w:sz w:val="24"/>
                <w:szCs w:val="24"/>
                <w:lang w:eastAsia="en-US"/>
              </w:rPr>
            </w:pPr>
          </w:p>
          <w:p w14:paraId="0EC2532C" w14:textId="77777777" w:rsidR="000F6D1F" w:rsidRDefault="000F6D1F" w:rsidP="000F6D1F">
            <w:pPr>
              <w:spacing w:line="240" w:lineRule="atLeast"/>
              <w:rPr>
                <w:rFonts w:ascii="Times New Roman" w:eastAsia="Times New Roman" w:hAnsi="Times New Roman" w:cs="Times New Roman"/>
                <w:b/>
                <w:bCs/>
                <w:color w:val="000000"/>
                <w:sz w:val="24"/>
                <w:szCs w:val="24"/>
                <w:lang w:eastAsia="en-US"/>
              </w:rPr>
            </w:pPr>
          </w:p>
          <w:p w14:paraId="3AE2B7C3" w14:textId="740567A3" w:rsidR="000F6D1F" w:rsidRPr="00525CF6" w:rsidRDefault="000F6D1F" w:rsidP="000F6D1F">
            <w:pPr>
              <w:spacing w:line="240" w:lineRule="atLeast"/>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Kid</w:t>
            </w:r>
            <w:r w:rsidR="006B7C28">
              <w:rPr>
                <w:rFonts w:ascii="Times New Roman" w:eastAsia="Times New Roman" w:hAnsi="Times New Roman" w:cs="Times New Roman"/>
                <w:b/>
                <w:bCs/>
                <w:color w:val="000000"/>
                <w:sz w:val="24"/>
                <w:szCs w:val="24"/>
                <w:lang w:eastAsia="en-US"/>
              </w:rPr>
              <w:t>s Café’ Mondays &amp; Wednesdays</w:t>
            </w:r>
            <w:r>
              <w:rPr>
                <w:rFonts w:ascii="Times New Roman" w:eastAsia="Times New Roman" w:hAnsi="Times New Roman" w:cs="Times New Roman"/>
                <w:b/>
                <w:bCs/>
                <w:color w:val="000000"/>
                <w:sz w:val="24"/>
                <w:szCs w:val="24"/>
                <w:lang w:eastAsia="en-US"/>
              </w:rPr>
              <w:t xml:space="preserve"> (4:30 pm -5:00 pm) </w:t>
            </w:r>
            <w:r w:rsidRPr="00525CF6">
              <w:rPr>
                <w:rFonts w:ascii="Times New Roman" w:eastAsia="Times New Roman" w:hAnsi="Times New Roman" w:cs="Times New Roman"/>
                <w:b/>
                <w:bCs/>
                <w:color w:val="FFB7A5"/>
                <w:sz w:val="24"/>
                <w:szCs w:val="24"/>
                <w:lang w:eastAsia="en-US"/>
              </w:rPr>
              <w:t>–</w:t>
            </w:r>
            <w:r>
              <w:rPr>
                <w:rFonts w:ascii="Times New Roman" w:eastAsia="Times New Roman" w:hAnsi="Times New Roman" w:cs="Times New Roman"/>
                <w:b/>
                <w:bCs/>
                <w:color w:val="000000"/>
                <w:sz w:val="24"/>
                <w:szCs w:val="24"/>
                <w:lang w:eastAsia="en-US"/>
              </w:rPr>
              <w:t xml:space="preserve"> </w:t>
            </w:r>
            <w:r w:rsidRPr="00525CF6">
              <w:rPr>
                <w:rFonts w:ascii="Times New Roman" w:eastAsia="Times New Roman" w:hAnsi="Times New Roman" w:cs="Times New Roman"/>
                <w:b/>
                <w:bCs/>
                <w:color w:val="FFB7A5"/>
                <w:sz w:val="24"/>
                <w:szCs w:val="24"/>
                <w:lang w:eastAsia="en-US"/>
              </w:rPr>
              <w:t>Game Room</w:t>
            </w:r>
          </w:p>
          <w:p w14:paraId="57B5DAD5" w14:textId="77777777" w:rsidR="003C2E68" w:rsidRDefault="003C2E68" w:rsidP="007E0DB0">
            <w:pPr>
              <w:spacing w:line="240" w:lineRule="atLeast"/>
              <w:rPr>
                <w:rFonts w:ascii="Times New Roman" w:eastAsia="Times New Roman" w:hAnsi="Times New Roman" w:cs="Times New Roman"/>
                <w:b/>
                <w:bCs/>
                <w:color w:val="FFB7A5"/>
                <w:sz w:val="24"/>
                <w:szCs w:val="24"/>
                <w:lang w:eastAsia="en-US"/>
              </w:rPr>
            </w:pPr>
          </w:p>
          <w:p w14:paraId="3F04A97B" w14:textId="4896AE9F" w:rsidR="00877380" w:rsidRDefault="00DD7D11" w:rsidP="007E0DB0">
            <w:pPr>
              <w:spacing w:line="240" w:lineRule="atLeast"/>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Tennis</w:t>
            </w:r>
            <w:r w:rsidR="008860D5">
              <w:rPr>
                <w:rFonts w:ascii="Times New Roman" w:eastAsia="Times New Roman" w:hAnsi="Times New Roman" w:cs="Times New Roman"/>
                <w:b/>
                <w:bCs/>
                <w:color w:val="000000"/>
                <w:sz w:val="24"/>
                <w:szCs w:val="24"/>
                <w:lang w:eastAsia="en-US"/>
              </w:rPr>
              <w:t xml:space="preserve"> &amp; Pickleball</w:t>
            </w:r>
            <w:r w:rsidR="000D10EF">
              <w:rPr>
                <w:rFonts w:ascii="Times New Roman" w:eastAsia="Times New Roman" w:hAnsi="Times New Roman" w:cs="Times New Roman"/>
                <w:b/>
                <w:bCs/>
                <w:color w:val="000000"/>
                <w:sz w:val="24"/>
                <w:szCs w:val="24"/>
                <w:lang w:eastAsia="en-US"/>
              </w:rPr>
              <w:t xml:space="preserve"> </w:t>
            </w:r>
            <w:r w:rsidR="004039C1">
              <w:rPr>
                <w:rFonts w:ascii="Times New Roman" w:eastAsia="Times New Roman" w:hAnsi="Times New Roman" w:cs="Times New Roman"/>
                <w:b/>
                <w:bCs/>
                <w:color w:val="000000"/>
                <w:sz w:val="24"/>
                <w:szCs w:val="24"/>
                <w:lang w:eastAsia="en-US"/>
              </w:rPr>
              <w:t>Skills</w:t>
            </w:r>
            <w:r w:rsidR="003368BA">
              <w:rPr>
                <w:rFonts w:ascii="Times New Roman" w:eastAsia="Times New Roman" w:hAnsi="Times New Roman" w:cs="Times New Roman"/>
                <w:b/>
                <w:bCs/>
                <w:color w:val="000000"/>
                <w:sz w:val="24"/>
                <w:szCs w:val="24"/>
                <w:lang w:eastAsia="en-US"/>
              </w:rPr>
              <w:t xml:space="preserve"> </w:t>
            </w:r>
            <w:r w:rsidR="003368BA" w:rsidRPr="00E6375E">
              <w:rPr>
                <w:rFonts w:ascii="Times New Roman" w:eastAsia="Times New Roman" w:hAnsi="Times New Roman" w:cs="Times New Roman"/>
                <w:b/>
                <w:bCs/>
                <w:color w:val="000000"/>
                <w:sz w:val="24"/>
                <w:szCs w:val="24"/>
                <w:lang w:eastAsia="en-US"/>
              </w:rPr>
              <w:t>3:00</w:t>
            </w:r>
            <w:r w:rsidR="003368BA">
              <w:rPr>
                <w:rFonts w:ascii="Times New Roman" w:eastAsia="Times New Roman" w:hAnsi="Times New Roman" w:cs="Times New Roman"/>
                <w:b/>
                <w:bCs/>
                <w:color w:val="000000"/>
                <w:sz w:val="24"/>
                <w:szCs w:val="24"/>
                <w:lang w:eastAsia="en-US"/>
              </w:rPr>
              <w:t xml:space="preserve"> pm</w:t>
            </w:r>
            <w:r w:rsidR="003368BA" w:rsidRPr="00E6375E">
              <w:rPr>
                <w:rFonts w:ascii="Times New Roman" w:eastAsia="Times New Roman" w:hAnsi="Times New Roman" w:cs="Times New Roman"/>
                <w:b/>
                <w:bCs/>
                <w:color w:val="000000"/>
                <w:sz w:val="24"/>
                <w:szCs w:val="24"/>
                <w:lang w:eastAsia="en-US"/>
              </w:rPr>
              <w:t>-</w:t>
            </w:r>
            <w:r w:rsidR="003368BA">
              <w:rPr>
                <w:rFonts w:ascii="Times New Roman" w:eastAsia="Times New Roman" w:hAnsi="Times New Roman" w:cs="Times New Roman"/>
                <w:b/>
                <w:bCs/>
                <w:color w:val="000000"/>
                <w:sz w:val="24"/>
                <w:szCs w:val="24"/>
                <w:lang w:eastAsia="en-US"/>
              </w:rPr>
              <w:t xml:space="preserve"> 4</w:t>
            </w:r>
            <w:r w:rsidR="003368BA" w:rsidRPr="00E6375E">
              <w:rPr>
                <w:rFonts w:ascii="Times New Roman" w:eastAsia="Times New Roman" w:hAnsi="Times New Roman" w:cs="Times New Roman"/>
                <w:b/>
                <w:bCs/>
                <w:color w:val="000000"/>
                <w:sz w:val="24"/>
                <w:szCs w:val="24"/>
                <w:lang w:eastAsia="en-US"/>
              </w:rPr>
              <w:t>:</w:t>
            </w:r>
            <w:r w:rsidR="000D10EF">
              <w:rPr>
                <w:rFonts w:ascii="Times New Roman" w:eastAsia="Times New Roman" w:hAnsi="Times New Roman" w:cs="Times New Roman"/>
                <w:b/>
                <w:bCs/>
                <w:color w:val="000000"/>
                <w:sz w:val="24"/>
                <w:szCs w:val="24"/>
                <w:lang w:eastAsia="en-US"/>
              </w:rPr>
              <w:t>15</w:t>
            </w:r>
            <w:r w:rsidR="003368BA">
              <w:rPr>
                <w:rFonts w:ascii="Times New Roman" w:eastAsia="Times New Roman" w:hAnsi="Times New Roman" w:cs="Times New Roman"/>
                <w:b/>
                <w:bCs/>
                <w:color w:val="000000"/>
                <w:sz w:val="24"/>
                <w:szCs w:val="24"/>
                <w:lang w:eastAsia="en-US"/>
              </w:rPr>
              <w:t xml:space="preserve"> pm</w:t>
            </w:r>
          </w:p>
          <w:p w14:paraId="75E7DB38" w14:textId="77777777" w:rsidR="00BC37DD" w:rsidRPr="00BC37DD" w:rsidRDefault="003368BA" w:rsidP="007E0DB0">
            <w:pPr>
              <w:spacing w:line="240" w:lineRule="atLeast"/>
              <w:rPr>
                <w:rFonts w:ascii="Times New Roman" w:eastAsia="Times New Roman" w:hAnsi="Times New Roman" w:cs="Times New Roman"/>
                <w:b/>
                <w:bCs/>
                <w:color w:val="FFB7A5"/>
                <w:sz w:val="24"/>
                <w:szCs w:val="24"/>
                <w:lang w:eastAsia="en-US"/>
              </w:rPr>
            </w:pPr>
            <w:r w:rsidRPr="00BC37DD">
              <w:rPr>
                <w:rFonts w:ascii="Times New Roman" w:eastAsia="Times New Roman" w:hAnsi="Times New Roman" w:cs="Times New Roman"/>
                <w:b/>
                <w:bCs/>
                <w:color w:val="FFB7A5"/>
                <w:sz w:val="24"/>
                <w:szCs w:val="24"/>
                <w:lang w:eastAsia="en-US"/>
              </w:rPr>
              <w:t xml:space="preserve">Location: </w:t>
            </w:r>
            <w:r w:rsidR="00BC37DD" w:rsidRPr="00BC37DD">
              <w:rPr>
                <w:rFonts w:ascii="Times New Roman" w:eastAsia="Times New Roman" w:hAnsi="Times New Roman" w:cs="Times New Roman"/>
                <w:b/>
                <w:bCs/>
                <w:color w:val="FFB7A5"/>
                <w:sz w:val="24"/>
                <w:szCs w:val="24"/>
                <w:lang w:eastAsia="en-US"/>
              </w:rPr>
              <w:t>Lake Mayer</w:t>
            </w:r>
          </w:p>
          <w:p w14:paraId="59A28094" w14:textId="3FD52D31" w:rsidR="003368BA" w:rsidRPr="00BC37DD" w:rsidRDefault="003368BA" w:rsidP="007E0DB0">
            <w:pPr>
              <w:spacing w:line="240" w:lineRule="atLeast"/>
              <w:rPr>
                <w:rFonts w:ascii="Times New Roman" w:eastAsia="Times New Roman" w:hAnsi="Times New Roman" w:cs="Times New Roman"/>
                <w:b/>
                <w:bCs/>
                <w:color w:val="FFB7A5"/>
                <w:sz w:val="24"/>
                <w:szCs w:val="24"/>
                <w:lang w:eastAsia="en-US"/>
              </w:rPr>
            </w:pPr>
            <w:r w:rsidRPr="00865C71">
              <w:rPr>
                <w:rFonts w:ascii="Times New Roman" w:eastAsia="Times New Roman" w:hAnsi="Times New Roman" w:cs="Times New Roman"/>
                <w:b/>
                <w:bCs/>
                <w:color w:val="FFB7A5"/>
                <w:sz w:val="24"/>
                <w:szCs w:val="24"/>
                <w:lang w:eastAsia="en-US"/>
              </w:rPr>
              <w:t>Instructors</w:t>
            </w:r>
            <w:r w:rsidRPr="00BC37DD">
              <w:rPr>
                <w:rFonts w:ascii="Times New Roman" w:eastAsia="Times New Roman" w:hAnsi="Times New Roman" w:cs="Times New Roman"/>
                <w:b/>
                <w:bCs/>
                <w:color w:val="FFB7A5"/>
                <w:sz w:val="24"/>
                <w:szCs w:val="24"/>
                <w:lang w:eastAsia="en-US"/>
              </w:rPr>
              <w:t>: TR Staff</w:t>
            </w:r>
          </w:p>
          <w:p w14:paraId="596B04F7" w14:textId="77777777" w:rsidR="00D84C43" w:rsidRDefault="003368BA" w:rsidP="00D84C43">
            <w:pPr>
              <w:pBdr>
                <w:bottom w:val="single" w:sz="4" w:space="1" w:color="auto"/>
              </w:pBdr>
              <w:spacing w:line="240" w:lineRule="atLeast"/>
              <w:rPr>
                <w:rFonts w:ascii="Times New Roman" w:eastAsia="Times New Roman" w:hAnsi="Times New Roman" w:cs="Times New Roman"/>
                <w:b/>
                <w:bCs/>
                <w:color w:val="CDB4DB"/>
                <w:sz w:val="24"/>
                <w:szCs w:val="24"/>
                <w:lang w:eastAsia="en-US"/>
              </w:rPr>
            </w:pPr>
            <w:r w:rsidRPr="00BF26D2">
              <w:rPr>
                <w:rFonts w:ascii="Times New Roman" w:eastAsia="Times New Roman" w:hAnsi="Times New Roman" w:cs="Times New Roman"/>
                <w:b/>
                <w:bCs/>
                <w:color w:val="CDB4DB"/>
                <w:sz w:val="24"/>
                <w:szCs w:val="24"/>
                <w:highlight w:val="yellow"/>
                <w:lang w:eastAsia="en-US"/>
              </w:rPr>
              <w:t xml:space="preserve">Mondays, </w:t>
            </w:r>
            <w:r w:rsidR="009F464B" w:rsidRPr="00BF26D2">
              <w:rPr>
                <w:rFonts w:ascii="Times New Roman" w:eastAsia="Times New Roman" w:hAnsi="Times New Roman" w:cs="Times New Roman"/>
                <w:b/>
                <w:bCs/>
                <w:color w:val="CDB4DB"/>
                <w:sz w:val="24"/>
                <w:szCs w:val="24"/>
                <w:highlight w:val="yellow"/>
                <w:lang w:eastAsia="en-US"/>
              </w:rPr>
              <w:t>April</w:t>
            </w:r>
            <w:r w:rsidRPr="00BF26D2">
              <w:rPr>
                <w:rFonts w:ascii="Times New Roman" w:eastAsia="Times New Roman" w:hAnsi="Times New Roman" w:cs="Times New Roman"/>
                <w:b/>
                <w:bCs/>
                <w:color w:val="CDB4DB"/>
                <w:sz w:val="24"/>
                <w:szCs w:val="24"/>
                <w:highlight w:val="yellow"/>
                <w:lang w:eastAsia="en-US"/>
              </w:rPr>
              <w:t xml:space="preserve"> 1</w:t>
            </w:r>
            <w:r w:rsidR="000D7008" w:rsidRPr="00BF26D2">
              <w:rPr>
                <w:rFonts w:ascii="Times New Roman" w:eastAsia="Times New Roman" w:hAnsi="Times New Roman" w:cs="Times New Roman"/>
                <w:b/>
                <w:bCs/>
                <w:color w:val="CDB4DB"/>
                <w:sz w:val="24"/>
                <w:szCs w:val="24"/>
                <w:highlight w:val="yellow"/>
                <w:lang w:eastAsia="en-US"/>
              </w:rPr>
              <w:t>3</w:t>
            </w:r>
            <w:r w:rsidRPr="00BF26D2">
              <w:rPr>
                <w:rFonts w:ascii="Times New Roman" w:eastAsia="Times New Roman" w:hAnsi="Times New Roman" w:cs="Times New Roman"/>
                <w:b/>
                <w:bCs/>
                <w:color w:val="CDB4DB"/>
                <w:sz w:val="24"/>
                <w:szCs w:val="24"/>
                <w:highlight w:val="yellow"/>
                <w:lang w:eastAsia="en-US"/>
              </w:rPr>
              <w:t xml:space="preserve"> – </w:t>
            </w:r>
            <w:r w:rsidR="000D7008" w:rsidRPr="00BF26D2">
              <w:rPr>
                <w:rFonts w:ascii="Times New Roman" w:eastAsia="Times New Roman" w:hAnsi="Times New Roman" w:cs="Times New Roman"/>
                <w:b/>
                <w:bCs/>
                <w:color w:val="CDB4DB"/>
                <w:sz w:val="24"/>
                <w:szCs w:val="24"/>
                <w:highlight w:val="yellow"/>
                <w:lang w:eastAsia="en-US"/>
              </w:rPr>
              <w:t>May</w:t>
            </w:r>
            <w:r w:rsidRPr="00BF26D2">
              <w:rPr>
                <w:rFonts w:ascii="Times New Roman" w:eastAsia="Times New Roman" w:hAnsi="Times New Roman" w:cs="Times New Roman"/>
                <w:b/>
                <w:bCs/>
                <w:color w:val="CDB4DB"/>
                <w:sz w:val="24"/>
                <w:szCs w:val="24"/>
                <w:highlight w:val="yellow"/>
                <w:lang w:eastAsia="en-US"/>
              </w:rPr>
              <w:t xml:space="preserve"> </w:t>
            </w:r>
            <w:r w:rsidR="000D7008" w:rsidRPr="00BF26D2">
              <w:rPr>
                <w:rFonts w:ascii="Times New Roman" w:eastAsia="Times New Roman" w:hAnsi="Times New Roman" w:cs="Times New Roman"/>
                <w:b/>
                <w:bCs/>
                <w:color w:val="CDB4DB"/>
                <w:sz w:val="24"/>
                <w:szCs w:val="24"/>
                <w:highlight w:val="yellow"/>
                <w:lang w:eastAsia="en-US"/>
              </w:rPr>
              <w:t>18</w:t>
            </w:r>
            <w:r w:rsidR="006618CE" w:rsidRPr="00BF26D2">
              <w:rPr>
                <w:rFonts w:ascii="Times New Roman" w:eastAsia="Times New Roman" w:hAnsi="Times New Roman" w:cs="Times New Roman"/>
                <w:b/>
                <w:bCs/>
                <w:color w:val="CDB4DB"/>
                <w:sz w:val="24"/>
                <w:szCs w:val="24"/>
                <w:highlight w:val="yellow"/>
                <w:lang w:eastAsia="en-US"/>
              </w:rPr>
              <w:t xml:space="preserve"> (Tennis Skills) | May 4- 18 (Pickleball</w:t>
            </w:r>
          </w:p>
          <w:p w14:paraId="3FC7D011" w14:textId="79AA5D7B" w:rsidR="00D84C43" w:rsidRPr="00D84C43" w:rsidRDefault="00D84C43" w:rsidP="00D84C43">
            <w:pPr>
              <w:pBdr>
                <w:bottom w:val="single" w:sz="4" w:space="1" w:color="auto"/>
              </w:pBdr>
              <w:spacing w:line="240" w:lineRule="atLeast"/>
              <w:rPr>
                <w:rFonts w:ascii="Times New Roman" w:eastAsia="Times New Roman" w:hAnsi="Times New Roman" w:cs="Times New Roman"/>
                <w:b/>
                <w:bCs/>
                <w:sz w:val="24"/>
                <w:szCs w:val="24"/>
                <w:lang w:eastAsia="en-US"/>
              </w:rPr>
            </w:pPr>
            <w:r w:rsidRPr="0092031C">
              <w:rPr>
                <w:rFonts w:ascii="Times New Roman" w:eastAsia="Times New Roman" w:hAnsi="Times New Roman" w:cs="Times New Roman"/>
                <w:b/>
                <w:bCs/>
                <w:color w:val="000000"/>
                <w:sz w:val="24"/>
                <w:szCs w:val="24"/>
                <w:lang w:eastAsia="en-US"/>
              </w:rPr>
              <w:t>Step up your game with Tennis &amp; Pickleball Skills! This session focuses on building fundamentals, improving hand-eye coordination, and sharpening techniques in a fun, fast-paced environment. Whether you’re serving, volleying, or just learning the ropes, participants stay active, confident, and connected while enjoying friendly competition and skill-building drills.</w:t>
            </w:r>
          </w:p>
          <w:p w14:paraId="5D569B40" w14:textId="77777777" w:rsidR="003368BA" w:rsidRDefault="003368BA" w:rsidP="007000E3">
            <w:pPr>
              <w:spacing w:line="240" w:lineRule="atLeast"/>
              <w:rPr>
                <w:rFonts w:ascii="Times New Roman" w:eastAsia="Times New Roman" w:hAnsi="Times New Roman" w:cs="Times New Roman"/>
                <w:b/>
                <w:bCs/>
                <w:sz w:val="24"/>
                <w:szCs w:val="24"/>
                <w:lang w:eastAsia="en-US"/>
              </w:rPr>
            </w:pPr>
          </w:p>
          <w:p w14:paraId="157EBC05" w14:textId="62C76F26" w:rsidR="00877380" w:rsidRPr="0016089A" w:rsidRDefault="006F3798" w:rsidP="007000E3">
            <w:pPr>
              <w:spacing w:line="240" w:lineRule="atLeast"/>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Savannah Stroll Seekers</w:t>
            </w:r>
            <w:r w:rsidR="001B327A">
              <w:rPr>
                <w:rFonts w:ascii="Times New Roman" w:eastAsia="Times New Roman" w:hAnsi="Times New Roman" w:cs="Times New Roman"/>
                <w:b/>
                <w:bCs/>
                <w:sz w:val="24"/>
                <w:szCs w:val="24"/>
                <w:lang w:eastAsia="en-US"/>
              </w:rPr>
              <w:t xml:space="preserve"> </w:t>
            </w:r>
            <w:r w:rsidR="003368BA" w:rsidRPr="0016089A">
              <w:rPr>
                <w:rFonts w:ascii="Times New Roman" w:eastAsia="Times New Roman" w:hAnsi="Times New Roman" w:cs="Times New Roman"/>
                <w:b/>
                <w:bCs/>
                <w:sz w:val="24"/>
                <w:szCs w:val="24"/>
                <w:lang w:eastAsia="en-US"/>
              </w:rPr>
              <w:t>3:</w:t>
            </w:r>
            <w:r w:rsidR="001B327A">
              <w:rPr>
                <w:rFonts w:ascii="Times New Roman" w:eastAsia="Times New Roman" w:hAnsi="Times New Roman" w:cs="Times New Roman"/>
                <w:b/>
                <w:bCs/>
                <w:sz w:val="24"/>
                <w:szCs w:val="24"/>
                <w:lang w:eastAsia="en-US"/>
              </w:rPr>
              <w:t>00</w:t>
            </w:r>
            <w:r w:rsidR="003368BA">
              <w:rPr>
                <w:rFonts w:ascii="Times New Roman" w:eastAsia="Times New Roman" w:hAnsi="Times New Roman" w:cs="Times New Roman"/>
                <w:b/>
                <w:bCs/>
                <w:sz w:val="24"/>
                <w:szCs w:val="24"/>
                <w:lang w:eastAsia="en-US"/>
              </w:rPr>
              <w:t xml:space="preserve"> pm</w:t>
            </w:r>
            <w:r w:rsidR="003368BA" w:rsidRPr="0016089A">
              <w:rPr>
                <w:rFonts w:ascii="Times New Roman" w:eastAsia="Times New Roman" w:hAnsi="Times New Roman" w:cs="Times New Roman"/>
                <w:b/>
                <w:bCs/>
                <w:sz w:val="24"/>
                <w:szCs w:val="24"/>
                <w:lang w:eastAsia="en-US"/>
              </w:rPr>
              <w:t xml:space="preserve"> – 4:15</w:t>
            </w:r>
            <w:r w:rsidR="003368BA">
              <w:rPr>
                <w:rFonts w:ascii="Times New Roman" w:eastAsia="Times New Roman" w:hAnsi="Times New Roman" w:cs="Times New Roman"/>
                <w:b/>
                <w:bCs/>
                <w:sz w:val="24"/>
                <w:szCs w:val="24"/>
                <w:lang w:eastAsia="en-US"/>
              </w:rPr>
              <w:t xml:space="preserve"> </w:t>
            </w:r>
            <w:r w:rsidR="003368BA" w:rsidRPr="0016089A">
              <w:rPr>
                <w:rFonts w:ascii="Times New Roman" w:eastAsia="Times New Roman" w:hAnsi="Times New Roman" w:cs="Times New Roman"/>
                <w:b/>
                <w:bCs/>
                <w:sz w:val="24"/>
                <w:szCs w:val="24"/>
                <w:lang w:eastAsia="en-US"/>
              </w:rPr>
              <w:t>pm</w:t>
            </w:r>
            <w:r w:rsidR="003368BA">
              <w:rPr>
                <w:rFonts w:ascii="Times New Roman" w:eastAsia="Times New Roman" w:hAnsi="Times New Roman" w:cs="Times New Roman"/>
                <w:b/>
                <w:bCs/>
                <w:sz w:val="24"/>
                <w:szCs w:val="24"/>
                <w:lang w:eastAsia="en-US"/>
              </w:rPr>
              <w:t xml:space="preserve"> </w:t>
            </w:r>
          </w:p>
          <w:p w14:paraId="2CE0635E" w14:textId="77777777" w:rsidR="00D84C43" w:rsidRDefault="003368BA" w:rsidP="007000E3">
            <w:pPr>
              <w:spacing w:line="240" w:lineRule="atLeast"/>
              <w:rPr>
                <w:rFonts w:ascii="Times New Roman" w:eastAsia="Times New Roman" w:hAnsi="Times New Roman" w:cs="Times New Roman"/>
                <w:b/>
                <w:bCs/>
                <w:color w:val="FFB7A5"/>
                <w:sz w:val="24"/>
                <w:szCs w:val="24"/>
                <w:lang w:eastAsia="en-US"/>
              </w:rPr>
            </w:pPr>
            <w:r w:rsidRPr="00B71498">
              <w:rPr>
                <w:rFonts w:ascii="Times New Roman" w:eastAsia="Times New Roman" w:hAnsi="Times New Roman" w:cs="Times New Roman"/>
                <w:b/>
                <w:bCs/>
                <w:color w:val="FFB7A5"/>
                <w:sz w:val="24"/>
                <w:szCs w:val="24"/>
                <w:lang w:eastAsia="en-US"/>
              </w:rPr>
              <w:t xml:space="preserve">Location: </w:t>
            </w:r>
            <w:r w:rsidR="001B327A" w:rsidRPr="00B71498">
              <w:rPr>
                <w:rFonts w:ascii="Times New Roman" w:eastAsia="Times New Roman" w:hAnsi="Times New Roman" w:cs="Times New Roman"/>
                <w:b/>
                <w:bCs/>
                <w:color w:val="FFB7A5"/>
                <w:sz w:val="24"/>
                <w:szCs w:val="24"/>
                <w:lang w:eastAsia="en-US"/>
              </w:rPr>
              <w:t xml:space="preserve">Various locations </w:t>
            </w:r>
            <w:r w:rsidR="0080321F" w:rsidRPr="00B71498">
              <w:rPr>
                <w:rFonts w:ascii="Times New Roman" w:eastAsia="Times New Roman" w:hAnsi="Times New Roman" w:cs="Times New Roman"/>
                <w:b/>
                <w:bCs/>
                <w:color w:val="FFB7A5"/>
                <w:sz w:val="24"/>
                <w:szCs w:val="24"/>
                <w:lang w:eastAsia="en-US"/>
              </w:rPr>
              <w:t>in the</w:t>
            </w:r>
            <w:r w:rsidR="001B327A" w:rsidRPr="00B71498">
              <w:rPr>
                <w:rFonts w:ascii="Times New Roman" w:eastAsia="Times New Roman" w:hAnsi="Times New Roman" w:cs="Times New Roman"/>
                <w:b/>
                <w:bCs/>
                <w:color w:val="FFB7A5"/>
                <w:sz w:val="24"/>
                <w:szCs w:val="24"/>
                <w:lang w:eastAsia="en-US"/>
              </w:rPr>
              <w:t xml:space="preserve"> Savannah</w:t>
            </w:r>
            <w:r w:rsidR="00390224">
              <w:rPr>
                <w:rFonts w:ascii="Times New Roman" w:eastAsia="Times New Roman" w:hAnsi="Times New Roman" w:cs="Times New Roman"/>
                <w:b/>
                <w:bCs/>
                <w:color w:val="FFB7A5"/>
                <w:sz w:val="24"/>
                <w:szCs w:val="24"/>
                <w:lang w:eastAsia="en-US"/>
              </w:rPr>
              <w:t xml:space="preserve"> area</w:t>
            </w:r>
            <w:r w:rsidR="001B327A" w:rsidRPr="00B71498">
              <w:rPr>
                <w:rFonts w:ascii="Times New Roman" w:eastAsia="Times New Roman" w:hAnsi="Times New Roman" w:cs="Times New Roman"/>
                <w:b/>
                <w:bCs/>
                <w:color w:val="FFB7A5"/>
                <w:sz w:val="24"/>
                <w:szCs w:val="24"/>
                <w:lang w:eastAsia="en-US"/>
              </w:rPr>
              <w:t xml:space="preserve"> </w:t>
            </w:r>
          </w:p>
          <w:p w14:paraId="42C1EF12" w14:textId="7810858D" w:rsidR="003368BA" w:rsidRDefault="003368BA" w:rsidP="007000E3">
            <w:pPr>
              <w:spacing w:line="240" w:lineRule="atLeast"/>
              <w:rPr>
                <w:rFonts w:ascii="Times New Roman" w:eastAsia="Times New Roman" w:hAnsi="Times New Roman" w:cs="Times New Roman"/>
                <w:b/>
                <w:bCs/>
                <w:color w:val="FFB7A5"/>
                <w:sz w:val="24"/>
                <w:szCs w:val="24"/>
                <w:lang w:eastAsia="en-US"/>
              </w:rPr>
            </w:pPr>
            <w:r w:rsidRPr="00865C71">
              <w:rPr>
                <w:rFonts w:ascii="Times New Roman" w:eastAsia="Times New Roman" w:hAnsi="Times New Roman" w:cs="Times New Roman"/>
                <w:b/>
                <w:bCs/>
                <w:color w:val="FFB7A5"/>
                <w:sz w:val="24"/>
                <w:szCs w:val="24"/>
                <w:lang w:eastAsia="en-US"/>
              </w:rPr>
              <w:t xml:space="preserve">Instructors: </w:t>
            </w:r>
            <w:r w:rsidR="00875325" w:rsidRPr="00865C71">
              <w:rPr>
                <w:rFonts w:ascii="Times New Roman" w:eastAsia="Times New Roman" w:hAnsi="Times New Roman" w:cs="Times New Roman"/>
                <w:b/>
                <w:bCs/>
                <w:color w:val="FFB7A5"/>
                <w:sz w:val="24"/>
                <w:szCs w:val="24"/>
                <w:lang w:eastAsia="en-US"/>
              </w:rPr>
              <w:t>TR Staff</w:t>
            </w:r>
          </w:p>
          <w:p w14:paraId="5CBB3703" w14:textId="173E1782" w:rsidR="003368BA" w:rsidRDefault="003368BA" w:rsidP="007000E3">
            <w:pPr>
              <w:spacing w:line="240" w:lineRule="atLeast"/>
              <w:rPr>
                <w:rFonts w:ascii="Times New Roman" w:eastAsia="Times New Roman" w:hAnsi="Times New Roman" w:cs="Times New Roman"/>
                <w:b/>
                <w:bCs/>
                <w:color w:val="CDB4DB"/>
                <w:sz w:val="24"/>
                <w:szCs w:val="24"/>
                <w:lang w:eastAsia="en-US"/>
              </w:rPr>
            </w:pPr>
            <w:r w:rsidRPr="00BF26D2">
              <w:rPr>
                <w:rFonts w:ascii="Times New Roman" w:eastAsia="Times New Roman" w:hAnsi="Times New Roman" w:cs="Times New Roman"/>
                <w:b/>
                <w:bCs/>
                <w:color w:val="CDB4DB"/>
                <w:sz w:val="24"/>
                <w:szCs w:val="24"/>
                <w:highlight w:val="yellow"/>
                <w:lang w:eastAsia="en-US"/>
              </w:rPr>
              <w:t xml:space="preserve">Wednesdays, </w:t>
            </w:r>
            <w:r w:rsidR="003B200A" w:rsidRPr="00BF26D2">
              <w:rPr>
                <w:rFonts w:ascii="Times New Roman" w:eastAsia="Times New Roman" w:hAnsi="Times New Roman" w:cs="Times New Roman"/>
                <w:b/>
                <w:bCs/>
                <w:color w:val="CDB4DB"/>
                <w:sz w:val="24"/>
                <w:szCs w:val="24"/>
                <w:highlight w:val="yellow"/>
                <w:lang w:eastAsia="en-US"/>
              </w:rPr>
              <w:t xml:space="preserve">March </w:t>
            </w:r>
            <w:r w:rsidR="007D6E03" w:rsidRPr="00BF26D2">
              <w:rPr>
                <w:rFonts w:ascii="Times New Roman" w:eastAsia="Times New Roman" w:hAnsi="Times New Roman" w:cs="Times New Roman"/>
                <w:b/>
                <w:bCs/>
                <w:color w:val="CDB4DB"/>
                <w:sz w:val="24"/>
                <w:szCs w:val="24"/>
                <w:highlight w:val="yellow"/>
                <w:lang w:eastAsia="en-US"/>
              </w:rPr>
              <w:t>25</w:t>
            </w:r>
            <w:r w:rsidRPr="00BF26D2">
              <w:rPr>
                <w:rFonts w:ascii="Times New Roman" w:eastAsia="Times New Roman" w:hAnsi="Times New Roman" w:cs="Times New Roman"/>
                <w:b/>
                <w:bCs/>
                <w:color w:val="CDB4DB"/>
                <w:sz w:val="24"/>
                <w:szCs w:val="24"/>
                <w:highlight w:val="yellow"/>
                <w:lang w:eastAsia="en-US"/>
              </w:rPr>
              <w:t xml:space="preserve"> – </w:t>
            </w:r>
            <w:r w:rsidR="007D6E03" w:rsidRPr="00BF26D2">
              <w:rPr>
                <w:rFonts w:ascii="Times New Roman" w:eastAsia="Times New Roman" w:hAnsi="Times New Roman" w:cs="Times New Roman"/>
                <w:b/>
                <w:bCs/>
                <w:color w:val="CDB4DB"/>
                <w:sz w:val="24"/>
                <w:szCs w:val="24"/>
                <w:highlight w:val="yellow"/>
                <w:lang w:eastAsia="en-US"/>
              </w:rPr>
              <w:t>May</w:t>
            </w:r>
            <w:r w:rsidRPr="00BF26D2">
              <w:rPr>
                <w:rFonts w:ascii="Times New Roman" w:eastAsia="Times New Roman" w:hAnsi="Times New Roman" w:cs="Times New Roman"/>
                <w:b/>
                <w:bCs/>
                <w:color w:val="CDB4DB"/>
                <w:sz w:val="24"/>
                <w:szCs w:val="24"/>
                <w:highlight w:val="yellow"/>
                <w:lang w:eastAsia="en-US"/>
              </w:rPr>
              <w:t xml:space="preserve"> </w:t>
            </w:r>
            <w:r w:rsidR="007D6E03" w:rsidRPr="00BF26D2">
              <w:rPr>
                <w:rFonts w:ascii="Times New Roman" w:eastAsia="Times New Roman" w:hAnsi="Times New Roman" w:cs="Times New Roman"/>
                <w:b/>
                <w:bCs/>
                <w:color w:val="CDB4DB"/>
                <w:sz w:val="24"/>
                <w:szCs w:val="24"/>
                <w:highlight w:val="yellow"/>
                <w:lang w:eastAsia="en-US"/>
              </w:rPr>
              <w:t>20</w:t>
            </w:r>
          </w:p>
          <w:p w14:paraId="10701279" w14:textId="77777777" w:rsidR="00B43747" w:rsidRPr="00B57854" w:rsidRDefault="00B43747" w:rsidP="00B43747">
            <w:pPr>
              <w:spacing w:line="240" w:lineRule="atLeast"/>
              <w:rPr>
                <w:rFonts w:ascii="Times New Roman" w:eastAsia="Times New Roman" w:hAnsi="Times New Roman" w:cs="Times New Roman"/>
                <w:b/>
                <w:bCs/>
                <w:sz w:val="24"/>
                <w:szCs w:val="24"/>
                <w:lang w:eastAsia="en-US"/>
              </w:rPr>
            </w:pPr>
            <w:r w:rsidRPr="00B57854">
              <w:rPr>
                <w:rFonts w:ascii="Times New Roman" w:eastAsia="Times New Roman" w:hAnsi="Times New Roman" w:cs="Times New Roman"/>
                <w:b/>
                <w:bCs/>
                <w:sz w:val="24"/>
                <w:szCs w:val="24"/>
                <w:lang w:eastAsia="en-US"/>
              </w:rPr>
              <w:t>Explore the city and stay active with Savannah Stroll Seekers! This engaging program takes youth on guided walks through different areas of Savannah, encouraging curiosity, movement, and community connection. Participants discover local culture, history, and hidden gems while building social skills, confidence, and appreciation for their surroundings in a safe, supportive, and inspiring environment.</w:t>
            </w:r>
          </w:p>
          <w:p w14:paraId="675A5B5E" w14:textId="77777777" w:rsidR="00B43747" w:rsidRPr="00865C71" w:rsidRDefault="00B43747" w:rsidP="007000E3">
            <w:pPr>
              <w:spacing w:line="240" w:lineRule="atLeast"/>
              <w:rPr>
                <w:rFonts w:ascii="Times New Roman" w:eastAsia="Times New Roman" w:hAnsi="Times New Roman" w:cs="Times New Roman"/>
                <w:b/>
                <w:bCs/>
                <w:color w:val="CDB4DB"/>
                <w:sz w:val="24"/>
                <w:szCs w:val="24"/>
                <w:lang w:eastAsia="en-US"/>
              </w:rPr>
            </w:pPr>
          </w:p>
          <w:p w14:paraId="22F0A7BD" w14:textId="77777777" w:rsidR="00877380" w:rsidRPr="003B200A" w:rsidRDefault="00877380" w:rsidP="007000E3">
            <w:pPr>
              <w:spacing w:line="240" w:lineRule="atLeast"/>
              <w:rPr>
                <w:rFonts w:ascii="Times New Roman" w:eastAsia="Times New Roman" w:hAnsi="Times New Roman" w:cs="Times New Roman"/>
                <w:b/>
                <w:bCs/>
                <w:color w:val="000000" w:themeColor="text1"/>
                <w:sz w:val="24"/>
                <w:szCs w:val="24"/>
                <w:lang w:eastAsia="en-US"/>
              </w:rPr>
            </w:pPr>
            <w:r w:rsidRPr="003B200A">
              <w:rPr>
                <w:rFonts w:ascii="Times New Roman" w:eastAsia="Times New Roman" w:hAnsi="Times New Roman" w:cs="Times New Roman"/>
                <w:b/>
                <w:bCs/>
                <w:color w:val="000000" w:themeColor="text1"/>
                <w:sz w:val="24"/>
                <w:szCs w:val="24"/>
                <w:lang w:eastAsia="en-US"/>
              </w:rPr>
              <w:t xml:space="preserve">Virtual Wednesday 5:00 pm – 5:45 pm </w:t>
            </w:r>
          </w:p>
          <w:p w14:paraId="055FCC90" w14:textId="283ED21A" w:rsidR="00877380" w:rsidRPr="007F530E" w:rsidRDefault="00877380" w:rsidP="00877380">
            <w:pPr>
              <w:spacing w:line="240" w:lineRule="atLeast"/>
              <w:rPr>
                <w:rFonts w:ascii="Times New Roman" w:eastAsia="Times New Roman" w:hAnsi="Times New Roman" w:cs="Times New Roman"/>
                <w:b/>
                <w:bCs/>
                <w:color w:val="FFB7A5"/>
                <w:sz w:val="24"/>
                <w:szCs w:val="24"/>
                <w:lang w:eastAsia="en-US"/>
              </w:rPr>
            </w:pPr>
            <w:r w:rsidRPr="007F530E">
              <w:rPr>
                <w:rFonts w:ascii="Times New Roman" w:eastAsia="Times New Roman" w:hAnsi="Times New Roman" w:cs="Times New Roman"/>
                <w:b/>
                <w:bCs/>
                <w:color w:val="FFB7A5"/>
                <w:sz w:val="24"/>
                <w:szCs w:val="24"/>
                <w:lang w:eastAsia="en-US"/>
              </w:rPr>
              <w:t>Location: John S. Delaware Ctr</w:t>
            </w:r>
            <w:r w:rsidRPr="007F530E">
              <w:rPr>
                <w:rFonts w:ascii="Times New Roman" w:eastAsia="Times New Roman" w:hAnsi="Times New Roman" w:cs="Times New Roman"/>
                <w:b/>
                <w:bCs/>
                <w:color w:val="FFB7A5"/>
                <w:sz w:val="27"/>
                <w:szCs w:val="27"/>
                <w:lang w:eastAsia="en-US"/>
              </w:rPr>
              <w:t>.</w:t>
            </w:r>
            <w:r w:rsidRPr="007F530E">
              <w:rPr>
                <w:rFonts w:ascii="Times New Roman" w:eastAsia="Times New Roman" w:hAnsi="Times New Roman" w:cs="Times New Roman"/>
                <w:b/>
                <w:bCs/>
                <w:color w:val="FFB7A5"/>
                <w:sz w:val="24"/>
                <w:szCs w:val="24"/>
                <w:lang w:eastAsia="en-US"/>
              </w:rPr>
              <w:t xml:space="preserve">  </w:t>
            </w:r>
            <w:r w:rsidR="00840D3E">
              <w:rPr>
                <w:rFonts w:ascii="Times New Roman" w:eastAsia="Times New Roman" w:hAnsi="Times New Roman" w:cs="Times New Roman"/>
                <w:b/>
                <w:bCs/>
                <w:color w:val="FFB7A5"/>
                <w:sz w:val="24"/>
                <w:szCs w:val="24"/>
                <w:lang w:eastAsia="en-US"/>
              </w:rPr>
              <w:t>– Multipurpose Room</w:t>
            </w:r>
            <w:r w:rsidRPr="007F530E">
              <w:rPr>
                <w:rFonts w:ascii="Times New Roman" w:eastAsia="Times New Roman" w:hAnsi="Times New Roman" w:cs="Times New Roman"/>
                <w:b/>
                <w:bCs/>
                <w:color w:val="FFB7A5"/>
                <w:sz w:val="24"/>
                <w:szCs w:val="24"/>
                <w:lang w:eastAsia="en-US"/>
              </w:rPr>
              <w:t xml:space="preserve">                                 </w:t>
            </w:r>
            <w:r w:rsidRPr="00FC76B3">
              <w:rPr>
                <w:rFonts w:ascii="Times New Roman" w:eastAsia="Times New Roman" w:hAnsi="Times New Roman" w:cs="Times New Roman"/>
                <w:b/>
                <w:bCs/>
                <w:color w:val="FFB7A5"/>
                <w:sz w:val="24"/>
                <w:szCs w:val="24"/>
                <w:lang w:eastAsia="en-US"/>
              </w:rPr>
              <w:t>Instructors</w:t>
            </w:r>
            <w:r w:rsidRPr="007F530E">
              <w:rPr>
                <w:rFonts w:ascii="Times New Roman" w:eastAsia="Times New Roman" w:hAnsi="Times New Roman" w:cs="Times New Roman"/>
                <w:b/>
                <w:bCs/>
                <w:color w:val="FFB7A5"/>
                <w:sz w:val="24"/>
                <w:szCs w:val="24"/>
                <w:lang w:eastAsia="en-US"/>
              </w:rPr>
              <w:t xml:space="preserve">: TR Staff </w:t>
            </w:r>
          </w:p>
          <w:p w14:paraId="13CC6B00" w14:textId="77777777" w:rsidR="007F530E" w:rsidRDefault="007F530E" w:rsidP="007F530E">
            <w:pPr>
              <w:spacing w:line="240" w:lineRule="atLeast"/>
              <w:rPr>
                <w:rFonts w:ascii="Times New Roman" w:eastAsia="Times New Roman" w:hAnsi="Times New Roman" w:cs="Times New Roman"/>
                <w:b/>
                <w:bCs/>
                <w:color w:val="CDB4DB"/>
                <w:sz w:val="24"/>
                <w:szCs w:val="24"/>
                <w:lang w:eastAsia="en-US"/>
              </w:rPr>
            </w:pPr>
            <w:r w:rsidRPr="002141CA">
              <w:rPr>
                <w:rFonts w:ascii="Times New Roman" w:eastAsia="Times New Roman" w:hAnsi="Times New Roman" w:cs="Times New Roman"/>
                <w:b/>
                <w:bCs/>
                <w:color w:val="CDB4DB"/>
                <w:sz w:val="24"/>
                <w:szCs w:val="24"/>
                <w:highlight w:val="yellow"/>
                <w:lang w:eastAsia="en-US"/>
              </w:rPr>
              <w:t>Wednesdays, March 25 – May 20</w:t>
            </w:r>
          </w:p>
          <w:p w14:paraId="4BB2ED0B" w14:textId="77777777" w:rsidR="005B0EDD" w:rsidRDefault="00877380" w:rsidP="007000E3">
            <w:pPr>
              <w:spacing w:line="240" w:lineRule="atLeast"/>
              <w:rPr>
                <w:rFonts w:ascii="Times New Roman" w:eastAsia="Times New Roman" w:hAnsi="Times New Roman" w:cs="Times New Roman"/>
                <w:b/>
                <w:bCs/>
                <w:color w:val="000000" w:themeColor="text1"/>
                <w:sz w:val="24"/>
                <w:szCs w:val="24"/>
                <w:lang w:eastAsia="en-US"/>
              </w:rPr>
            </w:pPr>
            <w:r w:rsidRPr="003B200A">
              <w:rPr>
                <w:rFonts w:ascii="Times New Roman" w:eastAsia="Times New Roman" w:hAnsi="Times New Roman" w:cs="Times New Roman"/>
                <w:b/>
                <w:bCs/>
                <w:color w:val="000000" w:themeColor="text1"/>
                <w:sz w:val="24"/>
                <w:szCs w:val="24"/>
                <w:lang w:eastAsia="en-US"/>
              </w:rPr>
              <w:t>Join us for Virtual Wednesdays, featuring themed activities inspired by our Therapeutic Recreation Virtual Calendar. Each week offers something different—ranging from games and crafts to music and educational experiences—all designed to keep participants engaged and having fun.</w:t>
            </w:r>
          </w:p>
          <w:p w14:paraId="349A85FE" w14:textId="17AFBB58" w:rsidR="003368BA" w:rsidRPr="0016089A" w:rsidRDefault="003368BA" w:rsidP="007000E3">
            <w:pPr>
              <w:spacing w:line="240" w:lineRule="atLeast"/>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__________________________________________________</w:t>
            </w:r>
          </w:p>
          <w:p w14:paraId="21F24BD8" w14:textId="679E2516" w:rsidR="003368BA" w:rsidRPr="0016089A" w:rsidRDefault="008F6B36" w:rsidP="003C19E6">
            <w:pPr>
              <w:spacing w:line="240" w:lineRule="atLeast"/>
              <w:rPr>
                <w:rFonts w:ascii="Times New Roman" w:eastAsia="Times New Roman" w:hAnsi="Times New Roman" w:cs="Times New Roman"/>
                <w:b/>
                <w:bCs/>
                <w:color w:val="CC3399"/>
                <w:sz w:val="24"/>
                <w:szCs w:val="24"/>
                <w:lang w:eastAsia="en-US"/>
              </w:rPr>
            </w:pPr>
            <w:r w:rsidRPr="00367361">
              <w:rPr>
                <w:rFonts w:ascii="Garamond" w:hAnsi="Garamond"/>
                <w:noProof/>
                <w:sz w:val="22"/>
              </w:rPr>
              <w:lastRenderedPageBreak/>
              <mc:AlternateContent>
                <mc:Choice Requires="wps">
                  <w:drawing>
                    <wp:anchor distT="0" distB="0" distL="114300" distR="114300" simplePos="0" relativeHeight="251674970" behindDoc="1" locked="0" layoutInCell="1" allowOverlap="1" wp14:anchorId="76C5E248" wp14:editId="24545538">
                      <wp:simplePos x="0" y="0"/>
                      <wp:positionH relativeFrom="column">
                        <wp:posOffset>-63500</wp:posOffset>
                      </wp:positionH>
                      <wp:positionV relativeFrom="paragraph">
                        <wp:posOffset>88900</wp:posOffset>
                      </wp:positionV>
                      <wp:extent cx="4067175" cy="409575"/>
                      <wp:effectExtent l="0" t="0" r="9525" b="9525"/>
                      <wp:wrapNone/>
                      <wp:docPr id="1245741340" name="Oval 5"/>
                      <wp:cNvGraphicFramePr/>
                      <a:graphic xmlns:a="http://schemas.openxmlformats.org/drawingml/2006/main">
                        <a:graphicData uri="http://schemas.microsoft.com/office/word/2010/wordprocessingShape">
                          <wps:wsp>
                            <wps:cNvSpPr/>
                            <wps:spPr>
                              <a:xfrm>
                                <a:off x="0" y="0"/>
                                <a:ext cx="4067175" cy="409575"/>
                              </a:xfrm>
                              <a:prstGeom prst="ellipse">
                                <a:avLst/>
                              </a:prstGeom>
                              <a:solidFill>
                                <a:srgbClr val="FFF1A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1DE6F" id="Oval 5" o:spid="_x0000_s1026" style="position:absolute;margin-left:-5pt;margin-top:7pt;width:320.25pt;height:32.25pt;z-index:-251641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" fillcolor="#fff1a8" stroked="f" strokeweight="1pt">
                      <v:stroke joinstyle="miter"/>
                    </v:oval>
                  </w:pict>
                </mc:Fallback>
              </mc:AlternateContent>
            </w:r>
          </w:p>
          <w:p w14:paraId="356BD297" w14:textId="5913CCA1" w:rsidR="003368BA" w:rsidRPr="00FC76B3" w:rsidRDefault="003368BA" w:rsidP="003C19E6">
            <w:pPr>
              <w:spacing w:line="240" w:lineRule="atLeast"/>
              <w:rPr>
                <w:rFonts w:ascii="Times New Roman" w:eastAsia="Times New Roman" w:hAnsi="Times New Roman" w:cs="Times New Roman"/>
                <w:b/>
                <w:bCs/>
                <w:color w:val="FFB7A5"/>
                <w:sz w:val="24"/>
                <w:szCs w:val="24"/>
                <w:lang w:eastAsia="en-US"/>
              </w:rPr>
            </w:pPr>
            <w:r w:rsidRPr="00FC76B3">
              <w:rPr>
                <w:rFonts w:ascii="Times New Roman" w:eastAsia="Times New Roman" w:hAnsi="Times New Roman" w:cs="Times New Roman"/>
                <w:b/>
                <w:bCs/>
                <w:color w:val="FFB7A5"/>
                <w:sz w:val="24"/>
                <w:szCs w:val="24"/>
                <w:lang w:eastAsia="en-US"/>
              </w:rPr>
              <w:t>Adult After Work Program (AAWP) Tuesdays &amp; Thursdays</w:t>
            </w:r>
          </w:p>
          <w:p w14:paraId="2518D5EC" w14:textId="77777777" w:rsidR="003368BA" w:rsidRPr="0016089A" w:rsidRDefault="003368BA" w:rsidP="003C19E6">
            <w:pPr>
              <w:spacing w:line="240" w:lineRule="atLeast"/>
              <w:rPr>
                <w:rFonts w:ascii="Times New Roman" w:eastAsia="Times New Roman" w:hAnsi="Times New Roman" w:cs="Times New Roman"/>
                <w:b/>
                <w:bCs/>
                <w:color w:val="CC3399"/>
                <w:sz w:val="24"/>
                <w:szCs w:val="24"/>
                <w:lang w:eastAsia="en-US"/>
              </w:rPr>
            </w:pPr>
          </w:p>
          <w:p w14:paraId="4493A5FB" w14:textId="430B1944" w:rsidR="003368BA" w:rsidRPr="0016089A" w:rsidRDefault="00F66934" w:rsidP="00CC6F01">
            <w:pPr>
              <w:spacing w:line="240" w:lineRule="atLeast"/>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Track</w:t>
            </w:r>
            <w:r w:rsidR="00FA25DB">
              <w:rPr>
                <w:rFonts w:ascii="Times New Roman" w:eastAsia="Times New Roman" w:hAnsi="Times New Roman" w:cs="Times New Roman"/>
                <w:b/>
                <w:bCs/>
                <w:color w:val="000000" w:themeColor="text1"/>
                <w:sz w:val="24"/>
                <w:szCs w:val="24"/>
                <w:lang w:eastAsia="en-US"/>
              </w:rPr>
              <w:t xml:space="preserve"> &amp; Field / Flag Football / Soccer</w:t>
            </w:r>
            <w:r w:rsidR="003368BA">
              <w:rPr>
                <w:rFonts w:ascii="Times New Roman" w:eastAsia="Times New Roman" w:hAnsi="Times New Roman" w:cs="Times New Roman"/>
                <w:b/>
                <w:bCs/>
                <w:color w:val="000000" w:themeColor="text1"/>
                <w:sz w:val="24"/>
                <w:szCs w:val="24"/>
                <w:lang w:eastAsia="en-US"/>
              </w:rPr>
              <w:t xml:space="preserve"> 3:30 pm - </w:t>
            </w:r>
            <w:r w:rsidR="009A64AE">
              <w:rPr>
                <w:rFonts w:ascii="Times New Roman" w:eastAsia="Times New Roman" w:hAnsi="Times New Roman" w:cs="Times New Roman"/>
                <w:b/>
                <w:bCs/>
                <w:color w:val="000000" w:themeColor="text1"/>
                <w:sz w:val="24"/>
                <w:szCs w:val="24"/>
                <w:lang w:eastAsia="en-US"/>
              </w:rPr>
              <w:t>5</w:t>
            </w:r>
            <w:r w:rsidR="003368BA">
              <w:rPr>
                <w:rFonts w:ascii="Times New Roman" w:eastAsia="Times New Roman" w:hAnsi="Times New Roman" w:cs="Times New Roman"/>
                <w:b/>
                <w:bCs/>
                <w:color w:val="000000" w:themeColor="text1"/>
                <w:sz w:val="24"/>
                <w:szCs w:val="24"/>
                <w:lang w:eastAsia="en-US"/>
              </w:rPr>
              <w:t>:</w:t>
            </w:r>
            <w:r w:rsidR="009A64AE">
              <w:rPr>
                <w:rFonts w:ascii="Times New Roman" w:eastAsia="Times New Roman" w:hAnsi="Times New Roman" w:cs="Times New Roman"/>
                <w:b/>
                <w:bCs/>
                <w:color w:val="000000" w:themeColor="text1"/>
                <w:sz w:val="24"/>
                <w:szCs w:val="24"/>
                <w:lang w:eastAsia="en-US"/>
              </w:rPr>
              <w:t>45</w:t>
            </w:r>
            <w:r w:rsidR="003368BA">
              <w:rPr>
                <w:rFonts w:ascii="Times New Roman" w:eastAsia="Times New Roman" w:hAnsi="Times New Roman" w:cs="Times New Roman"/>
                <w:b/>
                <w:bCs/>
                <w:color w:val="000000" w:themeColor="text1"/>
                <w:sz w:val="24"/>
                <w:szCs w:val="24"/>
                <w:lang w:eastAsia="en-US"/>
              </w:rPr>
              <w:t xml:space="preserve"> pm</w:t>
            </w:r>
          </w:p>
          <w:p w14:paraId="6F535570" w14:textId="66817E15" w:rsidR="003368BA" w:rsidRPr="00FA25DB" w:rsidRDefault="003368BA" w:rsidP="00CC6F01">
            <w:pPr>
              <w:spacing w:line="240" w:lineRule="atLeast"/>
              <w:rPr>
                <w:rFonts w:ascii="Times New Roman" w:eastAsia="Times New Roman" w:hAnsi="Times New Roman" w:cs="Times New Roman"/>
                <w:b/>
                <w:bCs/>
                <w:color w:val="FFB7A5"/>
                <w:sz w:val="24"/>
                <w:szCs w:val="24"/>
                <w:lang w:eastAsia="en-US"/>
              </w:rPr>
            </w:pPr>
            <w:r w:rsidRPr="00FA25DB">
              <w:rPr>
                <w:rFonts w:ascii="Times New Roman" w:eastAsia="Times New Roman" w:hAnsi="Times New Roman" w:cs="Times New Roman"/>
                <w:b/>
                <w:bCs/>
                <w:color w:val="FFB7A5"/>
                <w:sz w:val="24"/>
                <w:szCs w:val="24"/>
                <w:lang w:eastAsia="en-US"/>
              </w:rPr>
              <w:t xml:space="preserve">Location: </w:t>
            </w:r>
            <w:r w:rsidR="00FA25DB" w:rsidRPr="00FA25DB">
              <w:rPr>
                <w:rFonts w:ascii="Times New Roman" w:eastAsia="Times New Roman" w:hAnsi="Times New Roman" w:cs="Times New Roman"/>
                <w:b/>
                <w:bCs/>
                <w:color w:val="FFB7A5"/>
                <w:sz w:val="24"/>
                <w:szCs w:val="24"/>
                <w:lang w:eastAsia="en-US"/>
              </w:rPr>
              <w:t>Daffin Park</w:t>
            </w:r>
            <w:r w:rsidRPr="00FA25DB">
              <w:rPr>
                <w:rFonts w:ascii="Times New Roman" w:eastAsia="Times New Roman" w:hAnsi="Times New Roman" w:cs="Times New Roman"/>
                <w:b/>
                <w:bCs/>
                <w:color w:val="FFB7A5"/>
                <w:sz w:val="24"/>
                <w:szCs w:val="24"/>
                <w:lang w:eastAsia="en-US"/>
              </w:rPr>
              <w:t xml:space="preserve"> </w:t>
            </w:r>
          </w:p>
          <w:p w14:paraId="386112DA" w14:textId="66397AF6" w:rsidR="003368BA" w:rsidRPr="00FA25DB" w:rsidRDefault="003368BA" w:rsidP="00CC6F01">
            <w:pPr>
              <w:spacing w:line="240" w:lineRule="atLeast"/>
              <w:rPr>
                <w:rFonts w:ascii="Times New Roman" w:eastAsia="Times New Roman" w:hAnsi="Times New Roman" w:cs="Times New Roman"/>
                <w:b/>
                <w:bCs/>
                <w:color w:val="FFB7A5"/>
                <w:sz w:val="24"/>
                <w:szCs w:val="24"/>
                <w:lang w:eastAsia="en-US"/>
              </w:rPr>
            </w:pPr>
            <w:r w:rsidRPr="00FA25DB">
              <w:rPr>
                <w:rFonts w:ascii="Times New Roman" w:eastAsia="Times New Roman" w:hAnsi="Times New Roman" w:cs="Times New Roman"/>
                <w:b/>
                <w:bCs/>
                <w:color w:val="FFB7A5"/>
                <w:sz w:val="24"/>
                <w:szCs w:val="24"/>
                <w:lang w:eastAsia="en-US"/>
              </w:rPr>
              <w:t xml:space="preserve">Instructor: </w:t>
            </w:r>
            <w:r w:rsidR="00FA25DB" w:rsidRPr="00FA25DB">
              <w:rPr>
                <w:rFonts w:ascii="Times New Roman" w:eastAsia="Times New Roman" w:hAnsi="Times New Roman" w:cs="Times New Roman"/>
                <w:b/>
                <w:bCs/>
                <w:color w:val="FFB7A5"/>
                <w:sz w:val="24"/>
                <w:szCs w:val="24"/>
                <w:lang w:eastAsia="en-US"/>
              </w:rPr>
              <w:t>TR Staff</w:t>
            </w:r>
          </w:p>
          <w:p w14:paraId="14AC855B" w14:textId="3EBC9FC7" w:rsidR="003368BA" w:rsidRPr="00FA25DB" w:rsidRDefault="003368BA" w:rsidP="00CC6F01">
            <w:pPr>
              <w:spacing w:line="240" w:lineRule="atLeast"/>
              <w:rPr>
                <w:rFonts w:ascii="Times New Roman" w:eastAsia="Times New Roman" w:hAnsi="Times New Roman" w:cs="Times New Roman"/>
                <w:b/>
                <w:bCs/>
                <w:color w:val="CDB4DB"/>
                <w:sz w:val="24"/>
                <w:szCs w:val="24"/>
                <w:lang w:eastAsia="en-US"/>
              </w:rPr>
            </w:pPr>
            <w:r w:rsidRPr="00BF26D2">
              <w:rPr>
                <w:rFonts w:ascii="Times New Roman" w:eastAsia="Times New Roman" w:hAnsi="Times New Roman" w:cs="Times New Roman"/>
                <w:b/>
                <w:bCs/>
                <w:color w:val="CDB4DB"/>
                <w:sz w:val="24"/>
                <w:szCs w:val="24"/>
                <w:highlight w:val="yellow"/>
                <w:lang w:eastAsia="en-US"/>
              </w:rPr>
              <w:t xml:space="preserve">Tuesdays, </w:t>
            </w:r>
            <w:r w:rsidR="00FA25DB" w:rsidRPr="00BF26D2">
              <w:rPr>
                <w:rFonts w:ascii="Times New Roman" w:eastAsia="Times New Roman" w:hAnsi="Times New Roman" w:cs="Times New Roman"/>
                <w:b/>
                <w:bCs/>
                <w:color w:val="CDB4DB"/>
                <w:sz w:val="24"/>
                <w:szCs w:val="24"/>
                <w:highlight w:val="yellow"/>
                <w:lang w:eastAsia="en-US"/>
              </w:rPr>
              <w:t>March</w:t>
            </w:r>
            <w:r w:rsidRPr="00BF26D2">
              <w:rPr>
                <w:rFonts w:ascii="Times New Roman" w:eastAsia="Times New Roman" w:hAnsi="Times New Roman" w:cs="Times New Roman"/>
                <w:b/>
                <w:bCs/>
                <w:color w:val="CDB4DB"/>
                <w:sz w:val="24"/>
                <w:szCs w:val="24"/>
                <w:highlight w:val="yellow"/>
                <w:lang w:eastAsia="en-US"/>
              </w:rPr>
              <w:t xml:space="preserve"> </w:t>
            </w:r>
            <w:r w:rsidR="00FA25DB" w:rsidRPr="00BF26D2">
              <w:rPr>
                <w:rFonts w:ascii="Times New Roman" w:eastAsia="Times New Roman" w:hAnsi="Times New Roman" w:cs="Times New Roman"/>
                <w:b/>
                <w:bCs/>
                <w:color w:val="CDB4DB"/>
                <w:sz w:val="24"/>
                <w:szCs w:val="24"/>
                <w:highlight w:val="yellow"/>
                <w:lang w:eastAsia="en-US"/>
              </w:rPr>
              <w:t>24</w:t>
            </w:r>
            <w:r w:rsidRPr="00BF26D2">
              <w:rPr>
                <w:rFonts w:ascii="Times New Roman" w:eastAsia="Times New Roman" w:hAnsi="Times New Roman" w:cs="Times New Roman"/>
                <w:b/>
                <w:bCs/>
                <w:color w:val="CDB4DB"/>
                <w:sz w:val="24"/>
                <w:szCs w:val="24"/>
                <w:highlight w:val="yellow"/>
                <w:lang w:eastAsia="en-US"/>
              </w:rPr>
              <w:t xml:space="preserve"> - </w:t>
            </w:r>
            <w:r w:rsidR="00FA25DB" w:rsidRPr="00BF26D2">
              <w:rPr>
                <w:rFonts w:ascii="Times New Roman" w:eastAsia="Times New Roman" w:hAnsi="Times New Roman" w:cs="Times New Roman"/>
                <w:b/>
                <w:bCs/>
                <w:color w:val="CDB4DB"/>
                <w:sz w:val="24"/>
                <w:szCs w:val="24"/>
                <w:highlight w:val="yellow"/>
                <w:lang w:eastAsia="en-US"/>
              </w:rPr>
              <w:t>May</w:t>
            </w:r>
            <w:r w:rsidRPr="00BF26D2">
              <w:rPr>
                <w:rFonts w:ascii="Times New Roman" w:eastAsia="Times New Roman" w:hAnsi="Times New Roman" w:cs="Times New Roman"/>
                <w:b/>
                <w:bCs/>
                <w:color w:val="CDB4DB"/>
                <w:sz w:val="24"/>
                <w:szCs w:val="24"/>
                <w:highlight w:val="yellow"/>
                <w:lang w:eastAsia="en-US"/>
              </w:rPr>
              <w:t xml:space="preserve"> </w:t>
            </w:r>
            <w:r w:rsidR="00FA25DB" w:rsidRPr="00BF26D2">
              <w:rPr>
                <w:rFonts w:ascii="Times New Roman" w:eastAsia="Times New Roman" w:hAnsi="Times New Roman" w:cs="Times New Roman"/>
                <w:b/>
                <w:bCs/>
                <w:color w:val="CDB4DB"/>
                <w:sz w:val="24"/>
                <w:szCs w:val="24"/>
                <w:highlight w:val="yellow"/>
                <w:lang w:eastAsia="en-US"/>
              </w:rPr>
              <w:t>19</w:t>
            </w:r>
          </w:p>
          <w:p w14:paraId="43557E3C" w14:textId="5B7B632E" w:rsidR="003368BA" w:rsidRDefault="00781535" w:rsidP="00CC6F01">
            <w:pPr>
              <w:spacing w:line="240" w:lineRule="atLeast"/>
              <w:rPr>
                <w:rFonts w:ascii="Times New Roman" w:eastAsia="Times New Roman" w:hAnsi="Times New Roman" w:cs="Times New Roman"/>
                <w:b/>
                <w:bCs/>
                <w:sz w:val="24"/>
                <w:szCs w:val="24"/>
                <w:lang w:eastAsia="en-US"/>
              </w:rPr>
            </w:pPr>
            <w:r w:rsidRPr="00781535">
              <w:rPr>
                <w:rFonts w:ascii="Times New Roman" w:eastAsia="Times New Roman" w:hAnsi="Times New Roman" w:cs="Times New Roman"/>
                <w:b/>
                <w:bCs/>
                <w:sz w:val="24"/>
                <w:szCs w:val="24"/>
                <w:lang w:eastAsia="en-US"/>
              </w:rPr>
              <w:t xml:space="preserve">Get moving and build skills with Intro to Track &amp; Field, Soccer, and Flag Football! This high-energy program introduces participants to the basics of speed, teamwork, and game strategy through fun drills and hands-on play. </w:t>
            </w:r>
            <w:r>
              <w:rPr>
                <w:rFonts w:ascii="Times New Roman" w:eastAsia="Times New Roman" w:hAnsi="Times New Roman" w:cs="Times New Roman"/>
                <w:b/>
                <w:bCs/>
                <w:sz w:val="24"/>
                <w:szCs w:val="24"/>
                <w:lang w:eastAsia="en-US"/>
              </w:rPr>
              <w:t>Our athle</w:t>
            </w:r>
            <w:r w:rsidR="00D83D48">
              <w:rPr>
                <w:rFonts w:ascii="Times New Roman" w:eastAsia="Times New Roman" w:hAnsi="Times New Roman" w:cs="Times New Roman"/>
                <w:b/>
                <w:bCs/>
                <w:sz w:val="24"/>
                <w:szCs w:val="24"/>
                <w:lang w:eastAsia="en-US"/>
              </w:rPr>
              <w:t>tes</w:t>
            </w:r>
            <w:r w:rsidRPr="00781535">
              <w:rPr>
                <w:rFonts w:ascii="Times New Roman" w:eastAsia="Times New Roman" w:hAnsi="Times New Roman" w:cs="Times New Roman"/>
                <w:b/>
                <w:bCs/>
                <w:sz w:val="24"/>
                <w:szCs w:val="24"/>
                <w:lang w:eastAsia="en-US"/>
              </w:rPr>
              <w:t xml:space="preserve"> develop confidence, coordination, and sportsmanship while staying active and engaged in a positive, team-focused environment.</w:t>
            </w:r>
          </w:p>
          <w:p w14:paraId="2B315499" w14:textId="77777777" w:rsidR="00D83D48" w:rsidRDefault="00D83D48" w:rsidP="00CC6F01">
            <w:pPr>
              <w:spacing w:line="240" w:lineRule="atLeast"/>
              <w:rPr>
                <w:rFonts w:ascii="Times New Roman" w:eastAsia="Times New Roman" w:hAnsi="Times New Roman" w:cs="Times New Roman"/>
                <w:b/>
                <w:bCs/>
                <w:sz w:val="24"/>
                <w:szCs w:val="24"/>
                <w:lang w:eastAsia="en-US"/>
              </w:rPr>
            </w:pPr>
          </w:p>
          <w:p w14:paraId="2F213C82" w14:textId="6F936ECB" w:rsidR="003368BA" w:rsidRDefault="009839B4" w:rsidP="00CC6F01">
            <w:pPr>
              <w:spacing w:line="240" w:lineRule="atLeast"/>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Tennis</w:t>
            </w:r>
            <w:r w:rsidR="003368BA">
              <w:rPr>
                <w:rFonts w:ascii="Times New Roman" w:eastAsia="Times New Roman" w:hAnsi="Times New Roman" w:cs="Times New Roman"/>
                <w:b/>
                <w:bCs/>
                <w:sz w:val="24"/>
                <w:szCs w:val="24"/>
                <w:lang w:eastAsia="en-US"/>
              </w:rPr>
              <w:t xml:space="preserve"> </w:t>
            </w:r>
            <w:r>
              <w:rPr>
                <w:rFonts w:ascii="Times New Roman" w:eastAsia="Times New Roman" w:hAnsi="Times New Roman" w:cs="Times New Roman"/>
                <w:b/>
                <w:bCs/>
                <w:sz w:val="24"/>
                <w:szCs w:val="24"/>
                <w:lang w:eastAsia="en-US"/>
              </w:rPr>
              <w:t>3</w:t>
            </w:r>
            <w:r w:rsidR="003368BA">
              <w:rPr>
                <w:rFonts w:ascii="Times New Roman" w:eastAsia="Times New Roman" w:hAnsi="Times New Roman" w:cs="Times New Roman"/>
                <w:b/>
                <w:bCs/>
                <w:sz w:val="24"/>
                <w:szCs w:val="24"/>
                <w:lang w:eastAsia="en-US"/>
              </w:rPr>
              <w:t xml:space="preserve">:30 pm – 5:45 pm </w:t>
            </w:r>
          </w:p>
          <w:p w14:paraId="40CC96AD" w14:textId="23C2802D" w:rsidR="003368BA" w:rsidRPr="009839B4" w:rsidRDefault="003368BA" w:rsidP="00675869">
            <w:pPr>
              <w:spacing w:line="240" w:lineRule="atLeast"/>
              <w:rPr>
                <w:rFonts w:ascii="Times New Roman" w:eastAsia="Times New Roman" w:hAnsi="Times New Roman" w:cs="Times New Roman"/>
                <w:b/>
                <w:bCs/>
                <w:color w:val="FFB7A5"/>
                <w:sz w:val="24"/>
                <w:szCs w:val="24"/>
                <w:lang w:eastAsia="en-US"/>
              </w:rPr>
            </w:pPr>
            <w:r w:rsidRPr="009839B4">
              <w:rPr>
                <w:rFonts w:ascii="Times New Roman" w:eastAsia="Times New Roman" w:hAnsi="Times New Roman" w:cs="Times New Roman"/>
                <w:b/>
                <w:bCs/>
                <w:color w:val="FFB7A5"/>
                <w:sz w:val="24"/>
                <w:szCs w:val="24"/>
                <w:lang w:eastAsia="en-US"/>
              </w:rPr>
              <w:t xml:space="preserve">Location: </w:t>
            </w:r>
            <w:r w:rsidR="009839B4" w:rsidRPr="009839B4">
              <w:rPr>
                <w:rFonts w:ascii="Times New Roman" w:eastAsia="Times New Roman" w:hAnsi="Times New Roman" w:cs="Times New Roman"/>
                <w:b/>
                <w:bCs/>
                <w:color w:val="FFB7A5"/>
                <w:sz w:val="24"/>
                <w:szCs w:val="24"/>
                <w:lang w:eastAsia="en-US"/>
              </w:rPr>
              <w:t>Daffin Park Tennis Courts</w:t>
            </w:r>
            <w:r w:rsidRPr="009839B4">
              <w:rPr>
                <w:rFonts w:ascii="Times New Roman" w:eastAsia="Times New Roman" w:hAnsi="Times New Roman" w:cs="Times New Roman"/>
                <w:b/>
                <w:bCs/>
                <w:color w:val="FFB7A5"/>
                <w:sz w:val="24"/>
                <w:szCs w:val="24"/>
                <w:lang w:eastAsia="en-US"/>
              </w:rPr>
              <w:t xml:space="preserve"> </w:t>
            </w:r>
          </w:p>
          <w:p w14:paraId="03BD3D33" w14:textId="08057F13" w:rsidR="003368BA" w:rsidRPr="009839B4" w:rsidRDefault="003368BA" w:rsidP="00675869">
            <w:pPr>
              <w:spacing w:line="240" w:lineRule="atLeast"/>
              <w:rPr>
                <w:rFonts w:ascii="Times New Roman" w:eastAsia="Times New Roman" w:hAnsi="Times New Roman" w:cs="Times New Roman"/>
                <w:b/>
                <w:bCs/>
                <w:color w:val="FFB7A5"/>
                <w:sz w:val="24"/>
                <w:szCs w:val="24"/>
                <w:lang w:eastAsia="en-US"/>
              </w:rPr>
            </w:pPr>
            <w:r w:rsidRPr="009839B4">
              <w:rPr>
                <w:rFonts w:ascii="Times New Roman" w:eastAsia="Times New Roman" w:hAnsi="Times New Roman" w:cs="Times New Roman"/>
                <w:b/>
                <w:bCs/>
                <w:color w:val="FFB7A5"/>
                <w:sz w:val="24"/>
                <w:szCs w:val="24"/>
                <w:lang w:eastAsia="en-US"/>
              </w:rPr>
              <w:t>Instructor: TR Staff</w:t>
            </w:r>
          </w:p>
          <w:p w14:paraId="5D770D0F" w14:textId="4A75893D" w:rsidR="003368BA" w:rsidRPr="009839B4" w:rsidRDefault="007C177A" w:rsidP="00675869">
            <w:pPr>
              <w:spacing w:line="240" w:lineRule="atLeast"/>
              <w:rPr>
                <w:rFonts w:ascii="Times New Roman" w:eastAsia="Times New Roman" w:hAnsi="Times New Roman" w:cs="Times New Roman"/>
                <w:b/>
                <w:bCs/>
                <w:color w:val="CDB4DB"/>
                <w:sz w:val="24"/>
                <w:szCs w:val="24"/>
                <w:lang w:eastAsia="en-US"/>
              </w:rPr>
            </w:pPr>
            <w:r w:rsidRPr="00BF26D2">
              <w:rPr>
                <w:rFonts w:ascii="Times New Roman" w:eastAsia="Times New Roman" w:hAnsi="Times New Roman" w:cs="Times New Roman"/>
                <w:b/>
                <w:bCs/>
                <w:color w:val="CDB4DB"/>
                <w:sz w:val="24"/>
                <w:szCs w:val="24"/>
                <w:highlight w:val="yellow"/>
                <w:lang w:eastAsia="en-US"/>
              </w:rPr>
              <w:t>Thursday</w:t>
            </w:r>
            <w:r w:rsidR="002F35D1" w:rsidRPr="00BF26D2">
              <w:rPr>
                <w:rFonts w:ascii="Times New Roman" w:eastAsia="Times New Roman" w:hAnsi="Times New Roman" w:cs="Times New Roman"/>
                <w:b/>
                <w:bCs/>
                <w:color w:val="CDB4DB"/>
                <w:sz w:val="24"/>
                <w:szCs w:val="24"/>
                <w:highlight w:val="yellow"/>
                <w:lang w:eastAsia="en-US"/>
              </w:rPr>
              <w:t>s</w:t>
            </w:r>
            <w:r w:rsidR="003368BA" w:rsidRPr="00BF26D2">
              <w:rPr>
                <w:rFonts w:ascii="Times New Roman" w:eastAsia="Times New Roman" w:hAnsi="Times New Roman" w:cs="Times New Roman"/>
                <w:b/>
                <w:bCs/>
                <w:color w:val="CDB4DB"/>
                <w:sz w:val="24"/>
                <w:szCs w:val="24"/>
                <w:highlight w:val="yellow"/>
                <w:lang w:eastAsia="en-US"/>
              </w:rPr>
              <w:t xml:space="preserve">, </w:t>
            </w:r>
            <w:r w:rsidR="00BC0A02" w:rsidRPr="00BF26D2">
              <w:rPr>
                <w:rFonts w:ascii="Times New Roman" w:eastAsia="Times New Roman" w:hAnsi="Times New Roman" w:cs="Times New Roman"/>
                <w:b/>
                <w:bCs/>
                <w:color w:val="CDB4DB"/>
                <w:sz w:val="24"/>
                <w:szCs w:val="24"/>
                <w:highlight w:val="yellow"/>
                <w:lang w:eastAsia="en-US"/>
              </w:rPr>
              <w:t>March</w:t>
            </w:r>
            <w:r w:rsidR="003368BA" w:rsidRPr="00BF26D2">
              <w:rPr>
                <w:rFonts w:ascii="Times New Roman" w:eastAsia="Times New Roman" w:hAnsi="Times New Roman" w:cs="Times New Roman"/>
                <w:b/>
                <w:bCs/>
                <w:color w:val="CDB4DB"/>
                <w:sz w:val="24"/>
                <w:szCs w:val="24"/>
                <w:highlight w:val="yellow"/>
                <w:lang w:eastAsia="en-US"/>
              </w:rPr>
              <w:t xml:space="preserve"> </w:t>
            </w:r>
            <w:r w:rsidR="00BC0A02" w:rsidRPr="00BF26D2">
              <w:rPr>
                <w:rFonts w:ascii="Times New Roman" w:eastAsia="Times New Roman" w:hAnsi="Times New Roman" w:cs="Times New Roman"/>
                <w:b/>
                <w:bCs/>
                <w:color w:val="CDB4DB"/>
                <w:sz w:val="24"/>
                <w:szCs w:val="24"/>
                <w:highlight w:val="yellow"/>
                <w:lang w:eastAsia="en-US"/>
              </w:rPr>
              <w:t>26</w:t>
            </w:r>
            <w:r w:rsidR="003368BA" w:rsidRPr="00BF26D2">
              <w:rPr>
                <w:rFonts w:ascii="Times New Roman" w:eastAsia="Times New Roman" w:hAnsi="Times New Roman" w:cs="Times New Roman"/>
                <w:b/>
                <w:bCs/>
                <w:color w:val="CDB4DB"/>
                <w:sz w:val="24"/>
                <w:szCs w:val="24"/>
                <w:highlight w:val="yellow"/>
                <w:lang w:eastAsia="en-US"/>
              </w:rPr>
              <w:t xml:space="preserve"> - </w:t>
            </w:r>
            <w:r w:rsidR="00BC0A02" w:rsidRPr="00BF26D2">
              <w:rPr>
                <w:rFonts w:ascii="Times New Roman" w:eastAsia="Times New Roman" w:hAnsi="Times New Roman" w:cs="Times New Roman"/>
                <w:b/>
                <w:bCs/>
                <w:color w:val="CDB4DB"/>
                <w:sz w:val="24"/>
                <w:szCs w:val="24"/>
                <w:highlight w:val="yellow"/>
                <w:lang w:eastAsia="en-US"/>
              </w:rPr>
              <w:t>May</w:t>
            </w:r>
            <w:r w:rsidR="003368BA" w:rsidRPr="00BF26D2">
              <w:rPr>
                <w:rFonts w:ascii="Times New Roman" w:eastAsia="Times New Roman" w:hAnsi="Times New Roman" w:cs="Times New Roman"/>
                <w:b/>
                <w:bCs/>
                <w:color w:val="CDB4DB"/>
                <w:sz w:val="24"/>
                <w:szCs w:val="24"/>
                <w:highlight w:val="yellow"/>
                <w:lang w:eastAsia="en-US"/>
              </w:rPr>
              <w:t xml:space="preserve"> </w:t>
            </w:r>
            <w:r w:rsidR="00C91B5D" w:rsidRPr="00BF26D2">
              <w:rPr>
                <w:rFonts w:ascii="Times New Roman" w:eastAsia="Times New Roman" w:hAnsi="Times New Roman" w:cs="Times New Roman"/>
                <w:b/>
                <w:bCs/>
                <w:color w:val="CDB4DB"/>
                <w:sz w:val="24"/>
                <w:szCs w:val="24"/>
                <w:highlight w:val="yellow"/>
                <w:lang w:eastAsia="en-US"/>
              </w:rPr>
              <w:t>14</w:t>
            </w:r>
          </w:p>
          <w:p w14:paraId="13E8C71B" w14:textId="6135C876" w:rsidR="003368BA" w:rsidRDefault="007C177A" w:rsidP="00675869">
            <w:pPr>
              <w:spacing w:line="240" w:lineRule="atLeast"/>
              <w:rPr>
                <w:rFonts w:ascii="Times New Roman" w:eastAsia="Times New Roman" w:hAnsi="Times New Roman" w:cs="Times New Roman"/>
                <w:b/>
                <w:bCs/>
                <w:sz w:val="24"/>
                <w:szCs w:val="24"/>
                <w:lang w:eastAsia="en-US"/>
              </w:rPr>
            </w:pPr>
            <w:r w:rsidRPr="007C177A">
              <w:rPr>
                <w:rFonts w:ascii="Times New Roman" w:eastAsia="Times New Roman" w:hAnsi="Times New Roman" w:cs="Times New Roman"/>
                <w:b/>
                <w:bCs/>
                <w:sz w:val="24"/>
                <w:szCs w:val="24"/>
                <w:lang w:eastAsia="en-US"/>
              </w:rPr>
              <w:t>Serve, rally, and level up with Tennis Skills &amp; Play! This engaging session focuses on building strong fundamentals, improving footwork, and boosting confidence through skill-based drills and friendly match play. Participants stay active, sharpen their focus, and develop sportsmanship in a fun, supportive environment where growth and game come first.</w:t>
            </w:r>
          </w:p>
          <w:p w14:paraId="64DB5714" w14:textId="77777777" w:rsidR="007C177A" w:rsidRDefault="007C177A" w:rsidP="00675869">
            <w:pPr>
              <w:spacing w:line="240" w:lineRule="atLeast"/>
              <w:rPr>
                <w:rFonts w:ascii="Times New Roman" w:eastAsia="Times New Roman" w:hAnsi="Times New Roman" w:cs="Times New Roman"/>
                <w:b/>
                <w:bCs/>
                <w:sz w:val="24"/>
                <w:szCs w:val="24"/>
                <w:lang w:eastAsia="en-US"/>
              </w:rPr>
            </w:pPr>
          </w:p>
          <w:p w14:paraId="43674463" w14:textId="47D6610B" w:rsidR="007C177A" w:rsidRDefault="002A6D00" w:rsidP="007C177A">
            <w:pPr>
              <w:spacing w:line="240" w:lineRule="atLeast"/>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Swimming</w:t>
            </w:r>
            <w:r w:rsidR="007C177A">
              <w:rPr>
                <w:rFonts w:ascii="Times New Roman" w:eastAsia="Times New Roman" w:hAnsi="Times New Roman" w:cs="Times New Roman"/>
                <w:b/>
                <w:bCs/>
                <w:sz w:val="24"/>
                <w:szCs w:val="24"/>
                <w:lang w:eastAsia="en-US"/>
              </w:rPr>
              <w:t xml:space="preserve"> </w:t>
            </w:r>
            <w:r w:rsidR="001B7C78">
              <w:rPr>
                <w:rFonts w:ascii="Times New Roman" w:eastAsia="Times New Roman" w:hAnsi="Times New Roman" w:cs="Times New Roman"/>
                <w:b/>
                <w:bCs/>
                <w:sz w:val="24"/>
                <w:szCs w:val="24"/>
                <w:lang w:eastAsia="en-US"/>
              </w:rPr>
              <w:t>6:30</w:t>
            </w:r>
            <w:r w:rsidR="007C177A">
              <w:rPr>
                <w:rFonts w:ascii="Times New Roman" w:eastAsia="Times New Roman" w:hAnsi="Times New Roman" w:cs="Times New Roman"/>
                <w:b/>
                <w:bCs/>
                <w:sz w:val="24"/>
                <w:szCs w:val="24"/>
                <w:lang w:eastAsia="en-US"/>
              </w:rPr>
              <w:t xml:space="preserve"> pm – </w:t>
            </w:r>
            <w:r w:rsidR="001B7C78">
              <w:rPr>
                <w:rFonts w:ascii="Times New Roman" w:eastAsia="Times New Roman" w:hAnsi="Times New Roman" w:cs="Times New Roman"/>
                <w:b/>
                <w:bCs/>
                <w:sz w:val="24"/>
                <w:szCs w:val="24"/>
                <w:lang w:eastAsia="en-US"/>
              </w:rPr>
              <w:t>7</w:t>
            </w:r>
            <w:r w:rsidR="007C177A">
              <w:rPr>
                <w:rFonts w:ascii="Times New Roman" w:eastAsia="Times New Roman" w:hAnsi="Times New Roman" w:cs="Times New Roman"/>
                <w:b/>
                <w:bCs/>
                <w:sz w:val="24"/>
                <w:szCs w:val="24"/>
                <w:lang w:eastAsia="en-US"/>
              </w:rPr>
              <w:t>:</w:t>
            </w:r>
            <w:r w:rsidR="001B7C78">
              <w:rPr>
                <w:rFonts w:ascii="Times New Roman" w:eastAsia="Times New Roman" w:hAnsi="Times New Roman" w:cs="Times New Roman"/>
                <w:b/>
                <w:bCs/>
                <w:sz w:val="24"/>
                <w:szCs w:val="24"/>
                <w:lang w:eastAsia="en-US"/>
              </w:rPr>
              <w:t>30</w:t>
            </w:r>
            <w:r w:rsidR="007C177A">
              <w:rPr>
                <w:rFonts w:ascii="Times New Roman" w:eastAsia="Times New Roman" w:hAnsi="Times New Roman" w:cs="Times New Roman"/>
                <w:b/>
                <w:bCs/>
                <w:sz w:val="24"/>
                <w:szCs w:val="24"/>
                <w:lang w:eastAsia="en-US"/>
              </w:rPr>
              <w:t xml:space="preserve"> pm </w:t>
            </w:r>
          </w:p>
          <w:p w14:paraId="6BB75EB5" w14:textId="52EDAD59" w:rsidR="007C177A" w:rsidRPr="009839B4" w:rsidRDefault="007C177A" w:rsidP="007C177A">
            <w:pPr>
              <w:spacing w:line="240" w:lineRule="atLeast"/>
              <w:rPr>
                <w:rFonts w:ascii="Times New Roman" w:eastAsia="Times New Roman" w:hAnsi="Times New Roman" w:cs="Times New Roman"/>
                <w:b/>
                <w:bCs/>
                <w:color w:val="FFB7A5"/>
                <w:sz w:val="24"/>
                <w:szCs w:val="24"/>
                <w:lang w:eastAsia="en-US"/>
              </w:rPr>
            </w:pPr>
            <w:r w:rsidRPr="009839B4">
              <w:rPr>
                <w:rFonts w:ascii="Times New Roman" w:eastAsia="Times New Roman" w:hAnsi="Times New Roman" w:cs="Times New Roman"/>
                <w:b/>
                <w:bCs/>
                <w:color w:val="FFB7A5"/>
                <w:sz w:val="24"/>
                <w:szCs w:val="24"/>
                <w:lang w:eastAsia="en-US"/>
              </w:rPr>
              <w:t xml:space="preserve">Location: </w:t>
            </w:r>
            <w:r w:rsidR="002A6D00">
              <w:rPr>
                <w:rFonts w:ascii="Times New Roman" w:eastAsia="Times New Roman" w:hAnsi="Times New Roman" w:cs="Times New Roman"/>
                <w:b/>
                <w:bCs/>
                <w:color w:val="FFB7A5"/>
                <w:sz w:val="24"/>
                <w:szCs w:val="24"/>
                <w:lang w:eastAsia="en-US"/>
              </w:rPr>
              <w:t>Chatham County Aquatic Center</w:t>
            </w:r>
            <w:r w:rsidRPr="009839B4">
              <w:rPr>
                <w:rFonts w:ascii="Times New Roman" w:eastAsia="Times New Roman" w:hAnsi="Times New Roman" w:cs="Times New Roman"/>
                <w:b/>
                <w:bCs/>
                <w:color w:val="FFB7A5"/>
                <w:sz w:val="24"/>
                <w:szCs w:val="24"/>
                <w:lang w:eastAsia="en-US"/>
              </w:rPr>
              <w:t xml:space="preserve"> </w:t>
            </w:r>
          </w:p>
          <w:p w14:paraId="74B9304D" w14:textId="77777777" w:rsidR="007C177A" w:rsidRPr="009839B4" w:rsidRDefault="007C177A" w:rsidP="007C177A">
            <w:pPr>
              <w:spacing w:line="240" w:lineRule="atLeast"/>
              <w:rPr>
                <w:rFonts w:ascii="Times New Roman" w:eastAsia="Times New Roman" w:hAnsi="Times New Roman" w:cs="Times New Roman"/>
                <w:b/>
                <w:bCs/>
                <w:color w:val="FFB7A5"/>
                <w:sz w:val="24"/>
                <w:szCs w:val="24"/>
                <w:lang w:eastAsia="en-US"/>
              </w:rPr>
            </w:pPr>
            <w:r w:rsidRPr="009839B4">
              <w:rPr>
                <w:rFonts w:ascii="Times New Roman" w:eastAsia="Times New Roman" w:hAnsi="Times New Roman" w:cs="Times New Roman"/>
                <w:b/>
                <w:bCs/>
                <w:color w:val="FFB7A5"/>
                <w:sz w:val="24"/>
                <w:szCs w:val="24"/>
                <w:lang w:eastAsia="en-US"/>
              </w:rPr>
              <w:t>Instructor: TR Staff</w:t>
            </w:r>
          </w:p>
          <w:p w14:paraId="7F7EDF32" w14:textId="14048CEE" w:rsidR="007C177A" w:rsidRDefault="002F35D1" w:rsidP="007C177A">
            <w:pPr>
              <w:spacing w:line="240" w:lineRule="atLeast"/>
              <w:rPr>
                <w:rFonts w:ascii="Times New Roman" w:eastAsia="Times New Roman" w:hAnsi="Times New Roman" w:cs="Times New Roman"/>
                <w:b/>
                <w:bCs/>
                <w:color w:val="CDB4DB"/>
                <w:sz w:val="24"/>
                <w:szCs w:val="24"/>
                <w:lang w:eastAsia="en-US"/>
              </w:rPr>
            </w:pPr>
            <w:r w:rsidRPr="00BF26D2">
              <w:rPr>
                <w:rFonts w:ascii="Times New Roman" w:eastAsia="Times New Roman" w:hAnsi="Times New Roman" w:cs="Times New Roman"/>
                <w:b/>
                <w:bCs/>
                <w:color w:val="CDB4DB"/>
                <w:sz w:val="24"/>
                <w:szCs w:val="24"/>
                <w:highlight w:val="yellow"/>
                <w:lang w:eastAsia="en-US"/>
              </w:rPr>
              <w:t>Thursdays</w:t>
            </w:r>
            <w:r w:rsidR="007C177A" w:rsidRPr="00BF26D2">
              <w:rPr>
                <w:rFonts w:ascii="Times New Roman" w:eastAsia="Times New Roman" w:hAnsi="Times New Roman" w:cs="Times New Roman"/>
                <w:b/>
                <w:bCs/>
                <w:color w:val="CDB4DB"/>
                <w:sz w:val="24"/>
                <w:szCs w:val="24"/>
                <w:highlight w:val="yellow"/>
                <w:lang w:eastAsia="en-US"/>
              </w:rPr>
              <w:t xml:space="preserve">, March 26 </w:t>
            </w:r>
            <w:r w:rsidR="002A6D00" w:rsidRPr="00BF26D2">
              <w:rPr>
                <w:rFonts w:ascii="Times New Roman" w:eastAsia="Times New Roman" w:hAnsi="Times New Roman" w:cs="Times New Roman"/>
                <w:b/>
                <w:bCs/>
                <w:color w:val="CDB4DB"/>
                <w:sz w:val="24"/>
                <w:szCs w:val="24"/>
                <w:highlight w:val="yellow"/>
                <w:lang w:eastAsia="en-US"/>
              </w:rPr>
              <w:t>–</w:t>
            </w:r>
            <w:r w:rsidR="007C177A" w:rsidRPr="00BF26D2">
              <w:rPr>
                <w:rFonts w:ascii="Times New Roman" w:eastAsia="Times New Roman" w:hAnsi="Times New Roman" w:cs="Times New Roman"/>
                <w:b/>
                <w:bCs/>
                <w:color w:val="CDB4DB"/>
                <w:sz w:val="24"/>
                <w:szCs w:val="24"/>
                <w:highlight w:val="yellow"/>
                <w:lang w:eastAsia="en-US"/>
              </w:rPr>
              <w:t xml:space="preserve"> </w:t>
            </w:r>
            <w:r w:rsidR="002A6D00" w:rsidRPr="00BF26D2">
              <w:rPr>
                <w:rFonts w:ascii="Times New Roman" w:eastAsia="Times New Roman" w:hAnsi="Times New Roman" w:cs="Times New Roman"/>
                <w:b/>
                <w:bCs/>
                <w:color w:val="CDB4DB"/>
                <w:sz w:val="24"/>
                <w:szCs w:val="24"/>
                <w:highlight w:val="yellow"/>
                <w:lang w:eastAsia="en-US"/>
              </w:rPr>
              <w:t>April 2</w:t>
            </w:r>
          </w:p>
          <w:p w14:paraId="2D5B5067" w14:textId="77777777" w:rsidR="00691B93" w:rsidRPr="004C067B" w:rsidRDefault="00691B93" w:rsidP="00691B93">
            <w:pPr>
              <w:spacing w:line="240" w:lineRule="atLeast"/>
              <w:rPr>
                <w:rFonts w:ascii="Times New Roman" w:eastAsia="Times New Roman" w:hAnsi="Times New Roman" w:cs="Times New Roman"/>
                <w:b/>
                <w:bCs/>
                <w:color w:val="000000" w:themeColor="text1"/>
                <w:sz w:val="24"/>
                <w:szCs w:val="24"/>
                <w:lang w:eastAsia="en-US"/>
              </w:rPr>
            </w:pPr>
            <w:r w:rsidRPr="004C067B">
              <w:rPr>
                <w:rFonts w:ascii="Times New Roman" w:eastAsia="Times New Roman" w:hAnsi="Times New Roman" w:cs="Times New Roman"/>
                <w:b/>
                <w:bCs/>
                <w:color w:val="000000" w:themeColor="text1"/>
                <w:sz w:val="24"/>
                <w:szCs w:val="24"/>
                <w:lang w:eastAsia="en-US"/>
              </w:rPr>
              <w:t xml:space="preserve">Make a splash with Swimming! Athletes engage in swim lessons that focus on building techniques, endurance, and water confidence while having fun. These sessions are designed to help participants prepare for </w:t>
            </w:r>
            <w:r>
              <w:rPr>
                <w:rFonts w:ascii="Times New Roman" w:eastAsia="Times New Roman" w:hAnsi="Times New Roman" w:cs="Times New Roman"/>
                <w:b/>
                <w:bCs/>
                <w:color w:val="000000" w:themeColor="text1"/>
                <w:sz w:val="24"/>
                <w:szCs w:val="24"/>
                <w:lang w:eastAsia="en-US"/>
              </w:rPr>
              <w:t xml:space="preserve">the </w:t>
            </w:r>
            <w:r w:rsidRPr="004C067B">
              <w:rPr>
                <w:rFonts w:ascii="Times New Roman" w:eastAsia="Times New Roman" w:hAnsi="Times New Roman" w:cs="Times New Roman"/>
                <w:b/>
                <w:bCs/>
                <w:color w:val="000000" w:themeColor="text1"/>
                <w:sz w:val="24"/>
                <w:szCs w:val="24"/>
                <w:lang w:eastAsia="en-US"/>
              </w:rPr>
              <w:t xml:space="preserve">Special Olympics </w:t>
            </w:r>
            <w:r>
              <w:rPr>
                <w:rFonts w:ascii="Times New Roman" w:eastAsia="Times New Roman" w:hAnsi="Times New Roman" w:cs="Times New Roman"/>
                <w:b/>
                <w:bCs/>
                <w:color w:val="000000" w:themeColor="text1"/>
                <w:sz w:val="24"/>
                <w:szCs w:val="24"/>
                <w:lang w:eastAsia="en-US"/>
              </w:rPr>
              <w:t>Summer Games</w:t>
            </w:r>
            <w:r w:rsidRPr="004C067B">
              <w:rPr>
                <w:rFonts w:ascii="Times New Roman" w:eastAsia="Times New Roman" w:hAnsi="Times New Roman" w:cs="Times New Roman"/>
                <w:b/>
                <w:bCs/>
                <w:color w:val="000000" w:themeColor="text1"/>
                <w:sz w:val="24"/>
                <w:szCs w:val="24"/>
                <w:lang w:eastAsia="en-US"/>
              </w:rPr>
              <w:t>, improve skills, and stay active in a supportive and encouraging environment.</w:t>
            </w:r>
          </w:p>
          <w:p w14:paraId="1F4F29A5" w14:textId="77777777" w:rsidR="007C177A" w:rsidRDefault="007C177A" w:rsidP="00675869">
            <w:pPr>
              <w:spacing w:line="240" w:lineRule="atLeast"/>
              <w:rPr>
                <w:rFonts w:ascii="Times New Roman" w:eastAsia="Times New Roman" w:hAnsi="Times New Roman" w:cs="Times New Roman"/>
                <w:b/>
                <w:bCs/>
                <w:sz w:val="24"/>
                <w:szCs w:val="24"/>
                <w:lang w:eastAsia="en-US"/>
              </w:rPr>
            </w:pPr>
          </w:p>
          <w:p w14:paraId="1CE39E2A" w14:textId="25ADF477" w:rsidR="003368BA" w:rsidRDefault="003368BA" w:rsidP="003C19E6">
            <w:pPr>
              <w:spacing w:line="240" w:lineRule="atLeast"/>
              <w:rPr>
                <w:rFonts w:ascii="Times New Roman" w:eastAsia="Times New Roman" w:hAnsi="Times New Roman" w:cs="Times New Roman"/>
                <w:b/>
                <w:bCs/>
                <w:color w:val="FF0000"/>
                <w:sz w:val="24"/>
                <w:szCs w:val="24"/>
                <w:lang w:eastAsia="en-US"/>
              </w:rPr>
            </w:pPr>
          </w:p>
          <w:p w14:paraId="61B2945A" w14:textId="15D99C4C" w:rsidR="003368BA" w:rsidRDefault="003368BA" w:rsidP="003C19E6">
            <w:pPr>
              <w:spacing w:line="240" w:lineRule="atLeast"/>
              <w:rPr>
                <w:rFonts w:ascii="Times New Roman" w:eastAsia="Times New Roman" w:hAnsi="Times New Roman" w:cs="Times New Roman"/>
                <w:b/>
                <w:bCs/>
                <w:color w:val="FF0000"/>
                <w:sz w:val="24"/>
                <w:szCs w:val="24"/>
                <w:lang w:eastAsia="en-US"/>
              </w:rPr>
            </w:pPr>
          </w:p>
          <w:p w14:paraId="1198F5E7" w14:textId="24DCFB0C" w:rsidR="00FC76B3" w:rsidRDefault="00FC76B3" w:rsidP="003C19E6">
            <w:pPr>
              <w:spacing w:line="240" w:lineRule="atLeast"/>
              <w:rPr>
                <w:rFonts w:ascii="Chamberi Super Display" w:eastAsia="Times New Roman" w:hAnsi="Chamberi Super Display" w:cs="Times New Roman"/>
                <w:b/>
                <w:bCs/>
                <w:color w:val="A7C7E7"/>
                <w:sz w:val="28"/>
                <w:szCs w:val="28"/>
                <w:lang w:eastAsia="en-US"/>
              </w:rPr>
            </w:pPr>
          </w:p>
          <w:p w14:paraId="0A73FC8E" w14:textId="1D884CB4" w:rsidR="00FC76B3" w:rsidRDefault="00FC76B3" w:rsidP="003C19E6">
            <w:pPr>
              <w:spacing w:line="240" w:lineRule="atLeast"/>
              <w:rPr>
                <w:rFonts w:ascii="Chamberi Super Display" w:eastAsia="Times New Roman" w:hAnsi="Chamberi Super Display" w:cs="Times New Roman"/>
                <w:b/>
                <w:bCs/>
                <w:color w:val="A7C7E7"/>
                <w:sz w:val="28"/>
                <w:szCs w:val="28"/>
                <w:lang w:eastAsia="en-US"/>
              </w:rPr>
            </w:pPr>
            <w:r>
              <w:rPr>
                <w:rFonts w:ascii="Times New Roman" w:eastAsia="Times New Roman" w:hAnsi="Times New Roman" w:cs="Times New Roman"/>
                <w:b/>
                <w:bCs/>
                <w:noProof/>
                <w:color w:val="FF0000"/>
                <w:sz w:val="24"/>
                <w:szCs w:val="24"/>
                <w:lang w:eastAsia="en-US"/>
              </w:rPr>
              <mc:AlternateContent>
                <mc:Choice Requires="wps">
                  <w:drawing>
                    <wp:anchor distT="0" distB="0" distL="114300" distR="114300" simplePos="0" relativeHeight="251661657" behindDoc="1" locked="0" layoutInCell="1" allowOverlap="1" wp14:anchorId="73A538F6" wp14:editId="66CE148A">
                      <wp:simplePos x="0" y="0"/>
                      <wp:positionH relativeFrom="column">
                        <wp:posOffset>-456829</wp:posOffset>
                      </wp:positionH>
                      <wp:positionV relativeFrom="paragraph">
                        <wp:posOffset>108489</wp:posOffset>
                      </wp:positionV>
                      <wp:extent cx="4710023" cy="1112328"/>
                      <wp:effectExtent l="0" t="0" r="14605" b="12065"/>
                      <wp:wrapNone/>
                      <wp:docPr id="169362808" name="Oval 8"/>
                      <wp:cNvGraphicFramePr/>
                      <a:graphic xmlns:a="http://schemas.openxmlformats.org/drawingml/2006/main">
                        <a:graphicData uri="http://schemas.microsoft.com/office/word/2010/wordprocessingShape">
                          <wps:wsp>
                            <wps:cNvSpPr/>
                            <wps:spPr>
                              <a:xfrm>
                                <a:off x="0" y="0"/>
                                <a:ext cx="4710023" cy="1112328"/>
                              </a:xfrm>
                              <a:prstGeom prst="ellipse">
                                <a:avLst/>
                              </a:prstGeom>
                              <a:solidFill>
                                <a:schemeClr val="tx2">
                                  <a:lumMod val="20000"/>
                                  <a:lumOff val="80000"/>
                                </a:schemeClr>
                              </a:solidFill>
                              <a:ln>
                                <a:solidFill>
                                  <a:schemeClr val="tx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47201" id="Oval 8" o:spid="_x0000_s1026" style="position:absolute;margin-left:-35.95pt;margin-top:8.55pt;width:370.85pt;height:87.6pt;z-index:-251654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" fillcolor="#eaf4d7 [671]" strokecolor="#eaf4d7 [671]" strokeweight="1pt">
                      <v:stroke joinstyle="miter"/>
                    </v:oval>
                  </w:pict>
                </mc:Fallback>
              </mc:AlternateContent>
            </w:r>
          </w:p>
          <w:p w14:paraId="700FC598" w14:textId="77777777" w:rsidR="00FC76B3" w:rsidRDefault="00FC76B3" w:rsidP="003C19E6">
            <w:pPr>
              <w:spacing w:line="240" w:lineRule="atLeast"/>
              <w:rPr>
                <w:rFonts w:ascii="Chamberi Super Display" w:eastAsia="Times New Roman" w:hAnsi="Chamberi Super Display" w:cs="Times New Roman"/>
                <w:b/>
                <w:bCs/>
                <w:color w:val="A7C7E7"/>
                <w:sz w:val="28"/>
                <w:szCs w:val="28"/>
                <w:lang w:eastAsia="en-US"/>
              </w:rPr>
            </w:pPr>
          </w:p>
          <w:p w14:paraId="1A06E278" w14:textId="3872336B" w:rsidR="003368BA" w:rsidRPr="00DF6051" w:rsidRDefault="003368BA" w:rsidP="00FC76B3">
            <w:pPr>
              <w:spacing w:line="240" w:lineRule="atLeast"/>
              <w:rPr>
                <w:rFonts w:ascii="Chamberi Super Display" w:eastAsia="Times New Roman" w:hAnsi="Chamberi Super Display" w:cs="Times New Roman"/>
                <w:b/>
                <w:bCs/>
                <w:color w:val="A7C7E7"/>
                <w:sz w:val="28"/>
                <w:szCs w:val="28"/>
                <w:lang w:eastAsia="en-US"/>
              </w:rPr>
            </w:pPr>
            <w:r w:rsidRPr="00DF6051">
              <w:rPr>
                <w:rFonts w:ascii="Chamberi Super Display" w:eastAsia="Times New Roman" w:hAnsi="Chamberi Super Display" w:cs="Times New Roman"/>
                <w:b/>
                <w:bCs/>
                <w:color w:val="A7C7E7"/>
                <w:sz w:val="28"/>
                <w:szCs w:val="28"/>
                <w:lang w:eastAsia="en-US"/>
              </w:rPr>
              <w:t>**ALL APPLICATIONS FOR EACH SESSION CAN BE FOUND ONLINE ON THE CITY OF SAVANNAH WEBSITE UNDER RECREATION &amp; LEISURE SERVICES, THEN THERAPEUTICS**</w:t>
            </w:r>
          </w:p>
          <w:p w14:paraId="700E41C8" w14:textId="6DFE75D3" w:rsidR="003368BA" w:rsidRPr="0016089A" w:rsidRDefault="003368BA" w:rsidP="00FC76B3">
            <w:pPr>
              <w:spacing w:line="240" w:lineRule="atLeast"/>
              <w:rPr>
                <w:rFonts w:ascii="Times New Roman" w:eastAsia="Times New Roman" w:hAnsi="Times New Roman" w:cs="Times New Roman"/>
                <w:b/>
                <w:bCs/>
                <w:color w:val="000000" w:themeColor="text1"/>
                <w:sz w:val="24"/>
                <w:szCs w:val="24"/>
                <w:lang w:eastAsia="en-US"/>
              </w:rPr>
            </w:pPr>
          </w:p>
          <w:p w14:paraId="55FB11EB" w14:textId="5D0EF7B9" w:rsidR="003368BA" w:rsidRPr="0016089A" w:rsidRDefault="003368BA" w:rsidP="00887264">
            <w:pPr>
              <w:spacing w:line="240" w:lineRule="atLeast"/>
              <w:rPr>
                <w:rFonts w:ascii="Times New Roman" w:eastAsia="Times New Roman" w:hAnsi="Times New Roman" w:cs="Times New Roman"/>
                <w:b/>
                <w:bCs/>
                <w:color w:val="000000" w:themeColor="text1"/>
                <w:sz w:val="24"/>
                <w:szCs w:val="24"/>
                <w:lang w:eastAsia="en-US"/>
              </w:rPr>
            </w:pPr>
          </w:p>
          <w:p w14:paraId="39A57AA9" w14:textId="71CF1F07" w:rsidR="003368BA" w:rsidRPr="0016089A" w:rsidRDefault="003368BA" w:rsidP="001F6176">
            <w:pPr>
              <w:spacing w:line="240" w:lineRule="atLeast"/>
              <w:jc w:val="center"/>
              <w:rPr>
                <w:rFonts w:ascii="Times New Roman" w:eastAsia="Times New Roman" w:hAnsi="Times New Roman" w:cs="Times New Roman"/>
                <w:b/>
                <w:bCs/>
                <w:color w:val="7030A0"/>
                <w:sz w:val="24"/>
                <w:szCs w:val="24"/>
                <w:lang w:eastAsia="en-US"/>
              </w:rPr>
            </w:pPr>
          </w:p>
          <w:p w14:paraId="1BD0E00C" w14:textId="77777777" w:rsidR="00FC76B3" w:rsidRDefault="00FC76B3" w:rsidP="001F6176">
            <w:pPr>
              <w:spacing w:line="240" w:lineRule="atLeast"/>
              <w:jc w:val="center"/>
              <w:rPr>
                <w:rFonts w:ascii="Times New Roman" w:eastAsia="Times New Roman" w:hAnsi="Times New Roman" w:cs="Times New Roman"/>
                <w:b/>
                <w:bCs/>
                <w:sz w:val="32"/>
                <w:szCs w:val="32"/>
                <w:lang w:eastAsia="en-US"/>
              </w:rPr>
            </w:pPr>
          </w:p>
          <w:p w14:paraId="3EFB8EE4" w14:textId="77777777" w:rsidR="00FC76B3" w:rsidRDefault="00FC76B3" w:rsidP="001F6176">
            <w:pPr>
              <w:spacing w:line="240" w:lineRule="atLeast"/>
              <w:jc w:val="center"/>
              <w:rPr>
                <w:rFonts w:ascii="Times New Roman" w:eastAsia="Times New Roman" w:hAnsi="Times New Roman" w:cs="Times New Roman"/>
                <w:b/>
                <w:bCs/>
                <w:sz w:val="32"/>
                <w:szCs w:val="32"/>
                <w:lang w:eastAsia="en-US"/>
              </w:rPr>
            </w:pPr>
          </w:p>
          <w:p w14:paraId="5630E50A" w14:textId="0B185182" w:rsidR="003368BA" w:rsidRPr="0016089A" w:rsidRDefault="00FF08A2" w:rsidP="001F6176">
            <w:pPr>
              <w:spacing w:line="240" w:lineRule="atLeast"/>
              <w:jc w:val="center"/>
              <w:rPr>
                <w:rFonts w:ascii="Times New Roman" w:eastAsia="Times New Roman" w:hAnsi="Times New Roman" w:cs="Times New Roman"/>
                <w:b/>
                <w:bCs/>
                <w:sz w:val="32"/>
                <w:szCs w:val="32"/>
                <w:lang w:eastAsia="en-US"/>
              </w:rPr>
            </w:pPr>
            <w:r>
              <w:rPr>
                <w:rFonts w:ascii="Times New Roman" w:eastAsia="Times New Roman" w:hAnsi="Times New Roman" w:cs="Times New Roman"/>
                <w:b/>
                <w:bCs/>
                <w:noProof/>
                <w:sz w:val="32"/>
                <w:szCs w:val="32"/>
                <w:lang w:eastAsia="en-US"/>
              </w:rPr>
              <mc:AlternateContent>
                <mc:Choice Requires="wps">
                  <w:drawing>
                    <wp:anchor distT="0" distB="0" distL="114300" distR="114300" simplePos="0" relativeHeight="251667289" behindDoc="1" locked="0" layoutInCell="1" allowOverlap="1" wp14:anchorId="19A5F0FF" wp14:editId="5F02FC9D">
                      <wp:simplePos x="0" y="0"/>
                      <wp:positionH relativeFrom="column">
                        <wp:posOffset>854315</wp:posOffset>
                      </wp:positionH>
                      <wp:positionV relativeFrom="paragraph">
                        <wp:posOffset>6997</wp:posOffset>
                      </wp:positionV>
                      <wp:extent cx="2484407" cy="250166"/>
                      <wp:effectExtent l="0" t="0" r="11430" b="17145"/>
                      <wp:wrapNone/>
                      <wp:docPr id="849958236" name="Rectangle 9"/>
                      <wp:cNvGraphicFramePr/>
                      <a:graphic xmlns:a="http://schemas.openxmlformats.org/drawingml/2006/main">
                        <a:graphicData uri="http://schemas.microsoft.com/office/word/2010/wordprocessingShape">
                          <wps:wsp>
                            <wps:cNvSpPr/>
                            <wps:spPr>
                              <a:xfrm>
                                <a:off x="0" y="0"/>
                                <a:ext cx="2484407" cy="250166"/>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04E03" id="Rectangle 9" o:spid="_x0000_s1026" style="position:absolute;margin-left:67.25pt;margin-top:.55pt;width:195.6pt;height:19.7pt;z-index:-251649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" fillcolor="#eaf4d7 [671]" strokecolor="#eaf4d7 [671]" strokeweight="1pt"/>
                  </w:pict>
                </mc:Fallback>
              </mc:AlternateContent>
            </w:r>
            <w:r w:rsidR="003368BA" w:rsidRPr="00FF08A2">
              <w:rPr>
                <w:rFonts w:ascii="Times New Roman" w:eastAsia="Times New Roman" w:hAnsi="Times New Roman" w:cs="Times New Roman"/>
                <w:b/>
                <w:bCs/>
                <w:sz w:val="32"/>
                <w:szCs w:val="32"/>
                <w:lang w:eastAsia="en-US"/>
              </w:rPr>
              <w:t>DATES TO REMEMBER!</w:t>
            </w:r>
          </w:p>
          <w:p w14:paraId="3486AD06" w14:textId="674F8401" w:rsidR="003368BA" w:rsidRPr="0016089A" w:rsidRDefault="003368BA" w:rsidP="00887264">
            <w:pPr>
              <w:spacing w:line="240" w:lineRule="atLeast"/>
              <w:rPr>
                <w:rFonts w:ascii="Times New Roman" w:eastAsia="Times New Roman" w:hAnsi="Times New Roman" w:cs="Times New Roman"/>
                <w:b/>
                <w:bCs/>
                <w:color w:val="000000" w:themeColor="text1"/>
                <w:sz w:val="24"/>
                <w:szCs w:val="24"/>
                <w:lang w:eastAsia="en-US"/>
              </w:rPr>
            </w:pPr>
          </w:p>
          <w:p w14:paraId="0F30B8C9" w14:textId="0A9F3972" w:rsidR="003368BA" w:rsidRPr="0016089A" w:rsidRDefault="003368BA" w:rsidP="00740A58">
            <w:pPr>
              <w:rPr>
                <w:rFonts w:ascii="Times New Roman" w:hAnsi="Times New Roman" w:cs="Times New Roman"/>
                <w:sz w:val="20"/>
                <w:szCs w:val="20"/>
                <w:shd w:val="clear" w:color="auto" w:fill="FFFFFF"/>
              </w:rPr>
            </w:pPr>
          </w:p>
          <w:p w14:paraId="708A48D4" w14:textId="26A96382" w:rsidR="00DD15E5" w:rsidRPr="00DD15E5" w:rsidRDefault="00DD15E5" w:rsidP="00740A58">
            <w:pPr>
              <w:rPr>
                <w:rFonts w:ascii="Times New Roman" w:eastAsia="Times New Roman" w:hAnsi="Times New Roman" w:cs="Times New Roman"/>
                <w:b/>
                <w:bCs/>
                <w:color w:val="C1DF87" w:themeColor="text2" w:themeTint="99"/>
                <w:sz w:val="24"/>
                <w:szCs w:val="24"/>
                <w:lang w:eastAsia="en-US"/>
              </w:rPr>
            </w:pPr>
            <w:r w:rsidRPr="00DD15E5">
              <w:rPr>
                <w:rFonts w:ascii="Times New Roman" w:eastAsia="Times New Roman" w:hAnsi="Times New Roman" w:cs="Times New Roman"/>
                <w:b/>
                <w:bCs/>
                <w:color w:val="C1DF87" w:themeColor="text2" w:themeTint="99"/>
                <w:sz w:val="24"/>
                <w:szCs w:val="24"/>
                <w:lang w:eastAsia="en-US"/>
              </w:rPr>
              <w:t>NO PROGRAMMING- FRIDAY, MARCH 20</w:t>
            </w:r>
            <w:r w:rsidRPr="00DD15E5">
              <w:rPr>
                <w:rFonts w:ascii="Times New Roman" w:eastAsia="Times New Roman" w:hAnsi="Times New Roman" w:cs="Times New Roman"/>
                <w:b/>
                <w:bCs/>
                <w:color w:val="C1DF87" w:themeColor="text2" w:themeTint="99"/>
                <w:sz w:val="24"/>
                <w:szCs w:val="24"/>
                <w:vertAlign w:val="superscript"/>
                <w:lang w:eastAsia="en-US"/>
              </w:rPr>
              <w:t>TH</w:t>
            </w:r>
            <w:r w:rsidRPr="00DD15E5">
              <w:rPr>
                <w:rFonts w:ascii="Times New Roman" w:eastAsia="Times New Roman" w:hAnsi="Times New Roman" w:cs="Times New Roman"/>
                <w:b/>
                <w:bCs/>
                <w:color w:val="C1DF87" w:themeColor="text2" w:themeTint="99"/>
                <w:sz w:val="24"/>
                <w:szCs w:val="24"/>
                <w:lang w:eastAsia="en-US"/>
              </w:rPr>
              <w:t xml:space="preserve"> - SPRING FLING</w:t>
            </w:r>
          </w:p>
          <w:p w14:paraId="669357FE" w14:textId="77777777" w:rsidR="00DD15E5" w:rsidRDefault="00DD15E5" w:rsidP="00740A58">
            <w:pPr>
              <w:rPr>
                <w:rFonts w:ascii="Times New Roman" w:eastAsia="Times New Roman" w:hAnsi="Times New Roman" w:cs="Times New Roman"/>
                <w:b/>
                <w:bCs/>
                <w:color w:val="CDB4DB"/>
                <w:sz w:val="24"/>
                <w:szCs w:val="24"/>
                <w:lang w:eastAsia="en-US"/>
              </w:rPr>
            </w:pPr>
          </w:p>
          <w:p w14:paraId="053441CF" w14:textId="1060E6FE" w:rsidR="003368BA" w:rsidRPr="00FF08A2" w:rsidRDefault="003368BA" w:rsidP="00740A58">
            <w:pPr>
              <w:rPr>
                <w:rFonts w:ascii="Times New Roman" w:eastAsia="Times New Roman" w:hAnsi="Times New Roman" w:cs="Times New Roman"/>
                <w:b/>
                <w:bCs/>
                <w:color w:val="CDB4DB"/>
                <w:sz w:val="24"/>
                <w:szCs w:val="24"/>
                <w:lang w:eastAsia="en-US"/>
              </w:rPr>
            </w:pPr>
            <w:r w:rsidRPr="00FF08A2">
              <w:rPr>
                <w:rFonts w:ascii="Times New Roman" w:eastAsia="Times New Roman" w:hAnsi="Times New Roman" w:cs="Times New Roman"/>
                <w:b/>
                <w:bCs/>
                <w:color w:val="CDB4DB"/>
                <w:sz w:val="24"/>
                <w:szCs w:val="24"/>
                <w:lang w:eastAsia="en-US"/>
              </w:rPr>
              <w:t xml:space="preserve">NO PROGRAMMING – </w:t>
            </w:r>
            <w:r w:rsidR="00DB6259" w:rsidRPr="00FF08A2">
              <w:rPr>
                <w:rFonts w:ascii="Times New Roman" w:eastAsia="Times New Roman" w:hAnsi="Times New Roman" w:cs="Times New Roman"/>
                <w:b/>
                <w:bCs/>
                <w:color w:val="CDB4DB"/>
                <w:sz w:val="24"/>
                <w:szCs w:val="24"/>
                <w:lang w:eastAsia="en-US"/>
              </w:rPr>
              <w:t>FRIDAY</w:t>
            </w:r>
            <w:r w:rsidRPr="00FF08A2">
              <w:rPr>
                <w:rFonts w:ascii="Times New Roman" w:eastAsia="Times New Roman" w:hAnsi="Times New Roman" w:cs="Times New Roman"/>
                <w:b/>
                <w:bCs/>
                <w:color w:val="CDB4DB"/>
                <w:sz w:val="24"/>
                <w:szCs w:val="24"/>
                <w:lang w:eastAsia="en-US"/>
              </w:rPr>
              <w:t>,</w:t>
            </w:r>
            <w:r w:rsidR="00DB6259" w:rsidRPr="00FF08A2">
              <w:rPr>
                <w:rFonts w:ascii="Times New Roman" w:eastAsia="Times New Roman" w:hAnsi="Times New Roman" w:cs="Times New Roman"/>
                <w:b/>
                <w:bCs/>
                <w:color w:val="CDB4DB"/>
                <w:sz w:val="24"/>
                <w:szCs w:val="24"/>
                <w:lang w:eastAsia="en-US"/>
              </w:rPr>
              <w:t xml:space="preserve"> MARCH 27</w:t>
            </w:r>
            <w:r w:rsidRPr="00FF08A2">
              <w:rPr>
                <w:rFonts w:ascii="Times New Roman" w:eastAsia="Times New Roman" w:hAnsi="Times New Roman" w:cs="Times New Roman"/>
                <w:b/>
                <w:bCs/>
                <w:color w:val="CDB4DB"/>
                <w:sz w:val="24"/>
                <w:szCs w:val="24"/>
                <w:vertAlign w:val="superscript"/>
                <w:lang w:eastAsia="en-US"/>
              </w:rPr>
              <w:t>TH</w:t>
            </w:r>
            <w:r w:rsidRPr="00FF08A2">
              <w:rPr>
                <w:rFonts w:ascii="Times New Roman" w:eastAsia="Times New Roman" w:hAnsi="Times New Roman" w:cs="Times New Roman"/>
                <w:b/>
                <w:bCs/>
                <w:color w:val="CDB4DB"/>
                <w:sz w:val="24"/>
                <w:szCs w:val="24"/>
                <w:lang w:eastAsia="en-US"/>
              </w:rPr>
              <w:t xml:space="preserve"> – </w:t>
            </w:r>
            <w:r w:rsidR="00DB6259" w:rsidRPr="00FF08A2">
              <w:rPr>
                <w:rFonts w:ascii="Times New Roman" w:eastAsia="Times New Roman" w:hAnsi="Times New Roman" w:cs="Times New Roman"/>
                <w:b/>
                <w:bCs/>
                <w:color w:val="CDB4DB"/>
                <w:sz w:val="24"/>
                <w:szCs w:val="24"/>
                <w:lang w:eastAsia="en-US"/>
              </w:rPr>
              <w:t>SPRING FLING MAKE-UP DAY</w:t>
            </w:r>
          </w:p>
          <w:p w14:paraId="13886A61" w14:textId="77777777" w:rsidR="003368BA" w:rsidRPr="0016089A" w:rsidRDefault="003368BA" w:rsidP="00740A58">
            <w:pPr>
              <w:rPr>
                <w:rFonts w:ascii="Times New Roman" w:eastAsia="Times New Roman" w:hAnsi="Times New Roman" w:cs="Times New Roman"/>
                <w:b/>
                <w:bCs/>
                <w:color w:val="FF0000"/>
                <w:sz w:val="24"/>
                <w:szCs w:val="24"/>
                <w:lang w:eastAsia="en-US"/>
              </w:rPr>
            </w:pPr>
          </w:p>
          <w:p w14:paraId="235D6C9E" w14:textId="41723B38" w:rsidR="003368BA" w:rsidRPr="00FF08A2" w:rsidRDefault="003368BA" w:rsidP="00740A58">
            <w:pPr>
              <w:rPr>
                <w:rFonts w:ascii="Times New Roman" w:eastAsia="Times New Roman" w:hAnsi="Times New Roman" w:cs="Times New Roman"/>
                <w:b/>
                <w:bCs/>
                <w:color w:val="FFB7A5"/>
                <w:sz w:val="24"/>
                <w:szCs w:val="24"/>
                <w:lang w:eastAsia="en-US"/>
              </w:rPr>
            </w:pPr>
            <w:r w:rsidRPr="00FF08A2">
              <w:rPr>
                <w:rFonts w:ascii="Times New Roman" w:eastAsia="Times New Roman" w:hAnsi="Times New Roman" w:cs="Times New Roman"/>
                <w:b/>
                <w:bCs/>
                <w:color w:val="FFB7A5"/>
                <w:sz w:val="24"/>
                <w:szCs w:val="24"/>
                <w:lang w:eastAsia="en-US"/>
              </w:rPr>
              <w:t>NO</w:t>
            </w:r>
            <w:r w:rsidR="00D132D5" w:rsidRPr="00FF08A2">
              <w:rPr>
                <w:rFonts w:ascii="Times New Roman" w:eastAsia="Times New Roman" w:hAnsi="Times New Roman" w:cs="Times New Roman"/>
                <w:b/>
                <w:bCs/>
                <w:color w:val="FFB7A5"/>
                <w:sz w:val="24"/>
                <w:szCs w:val="24"/>
                <w:lang w:eastAsia="en-US"/>
              </w:rPr>
              <w:t xml:space="preserve"> YOUTH</w:t>
            </w:r>
            <w:r w:rsidRPr="00FF08A2">
              <w:rPr>
                <w:rFonts w:ascii="Times New Roman" w:eastAsia="Times New Roman" w:hAnsi="Times New Roman" w:cs="Times New Roman"/>
                <w:b/>
                <w:bCs/>
                <w:color w:val="FFB7A5"/>
                <w:sz w:val="24"/>
                <w:szCs w:val="24"/>
                <w:lang w:eastAsia="en-US"/>
              </w:rPr>
              <w:t xml:space="preserve"> PROGRAMMING - </w:t>
            </w:r>
            <w:r w:rsidR="00D132D5" w:rsidRPr="00FF08A2">
              <w:rPr>
                <w:rFonts w:ascii="Times New Roman" w:eastAsia="Times New Roman" w:hAnsi="Times New Roman" w:cs="Times New Roman"/>
                <w:b/>
                <w:bCs/>
                <w:color w:val="FFB7A5"/>
                <w:sz w:val="24"/>
                <w:szCs w:val="24"/>
                <w:lang w:eastAsia="en-US"/>
              </w:rPr>
              <w:t>MONDAY</w:t>
            </w:r>
            <w:r w:rsidRPr="00FF08A2">
              <w:rPr>
                <w:rFonts w:ascii="Times New Roman" w:eastAsia="Times New Roman" w:hAnsi="Times New Roman" w:cs="Times New Roman"/>
                <w:b/>
                <w:bCs/>
                <w:color w:val="FFB7A5"/>
                <w:sz w:val="24"/>
                <w:szCs w:val="24"/>
                <w:lang w:eastAsia="en-US"/>
              </w:rPr>
              <w:t xml:space="preserve"> &amp; </w:t>
            </w:r>
            <w:r w:rsidR="00D132D5" w:rsidRPr="00FF08A2">
              <w:rPr>
                <w:rFonts w:ascii="Times New Roman" w:eastAsia="Times New Roman" w:hAnsi="Times New Roman" w:cs="Times New Roman"/>
                <w:b/>
                <w:bCs/>
                <w:color w:val="FFB7A5"/>
                <w:sz w:val="24"/>
                <w:szCs w:val="24"/>
                <w:lang w:eastAsia="en-US"/>
              </w:rPr>
              <w:t>WEDNES</w:t>
            </w:r>
            <w:r w:rsidRPr="00FF08A2">
              <w:rPr>
                <w:rFonts w:ascii="Times New Roman" w:eastAsia="Times New Roman" w:hAnsi="Times New Roman" w:cs="Times New Roman"/>
                <w:b/>
                <w:bCs/>
                <w:color w:val="FFB7A5"/>
                <w:sz w:val="24"/>
                <w:szCs w:val="24"/>
                <w:lang w:eastAsia="en-US"/>
              </w:rPr>
              <w:t xml:space="preserve">DAY, </w:t>
            </w:r>
            <w:r w:rsidR="00D132D5" w:rsidRPr="00FF08A2">
              <w:rPr>
                <w:rFonts w:ascii="Times New Roman" w:eastAsia="Times New Roman" w:hAnsi="Times New Roman" w:cs="Times New Roman"/>
                <w:b/>
                <w:bCs/>
                <w:color w:val="FFB7A5"/>
                <w:sz w:val="24"/>
                <w:szCs w:val="24"/>
                <w:lang w:eastAsia="en-US"/>
              </w:rPr>
              <w:t>APRIL</w:t>
            </w:r>
            <w:r w:rsidRPr="00FF08A2">
              <w:rPr>
                <w:rFonts w:ascii="Times New Roman" w:eastAsia="Times New Roman" w:hAnsi="Times New Roman" w:cs="Times New Roman"/>
                <w:b/>
                <w:bCs/>
                <w:color w:val="FFB7A5"/>
                <w:sz w:val="24"/>
                <w:szCs w:val="24"/>
                <w:lang w:eastAsia="en-US"/>
              </w:rPr>
              <w:t xml:space="preserve"> </w:t>
            </w:r>
            <w:r w:rsidR="00D132D5" w:rsidRPr="00FF08A2">
              <w:rPr>
                <w:rFonts w:ascii="Times New Roman" w:eastAsia="Times New Roman" w:hAnsi="Times New Roman" w:cs="Times New Roman"/>
                <w:b/>
                <w:bCs/>
                <w:color w:val="FFB7A5"/>
                <w:sz w:val="24"/>
                <w:szCs w:val="24"/>
                <w:lang w:eastAsia="en-US"/>
              </w:rPr>
              <w:t>6</w:t>
            </w:r>
            <w:r w:rsidRPr="00FF08A2">
              <w:rPr>
                <w:rFonts w:ascii="Times New Roman" w:eastAsia="Times New Roman" w:hAnsi="Times New Roman" w:cs="Times New Roman"/>
                <w:b/>
                <w:bCs/>
                <w:color w:val="FFB7A5"/>
                <w:sz w:val="24"/>
                <w:szCs w:val="24"/>
                <w:vertAlign w:val="superscript"/>
                <w:lang w:eastAsia="en-US"/>
              </w:rPr>
              <w:t>TH</w:t>
            </w:r>
            <w:r w:rsidRPr="00FF08A2">
              <w:rPr>
                <w:rFonts w:ascii="Times New Roman" w:eastAsia="Times New Roman" w:hAnsi="Times New Roman" w:cs="Times New Roman"/>
                <w:b/>
                <w:bCs/>
                <w:color w:val="FFB7A5"/>
                <w:sz w:val="24"/>
                <w:szCs w:val="24"/>
                <w:lang w:eastAsia="en-US"/>
              </w:rPr>
              <w:t xml:space="preserve"> &amp; </w:t>
            </w:r>
            <w:r w:rsidR="00D132D5" w:rsidRPr="00FF08A2">
              <w:rPr>
                <w:rFonts w:ascii="Times New Roman" w:eastAsia="Times New Roman" w:hAnsi="Times New Roman" w:cs="Times New Roman"/>
                <w:b/>
                <w:bCs/>
                <w:color w:val="FFB7A5"/>
                <w:sz w:val="24"/>
                <w:szCs w:val="24"/>
                <w:lang w:eastAsia="en-US"/>
              </w:rPr>
              <w:t>8</w:t>
            </w:r>
            <w:r w:rsidRPr="00FF08A2">
              <w:rPr>
                <w:rFonts w:ascii="Times New Roman" w:eastAsia="Times New Roman" w:hAnsi="Times New Roman" w:cs="Times New Roman"/>
                <w:b/>
                <w:bCs/>
                <w:color w:val="FFB7A5"/>
                <w:sz w:val="24"/>
                <w:szCs w:val="24"/>
                <w:vertAlign w:val="superscript"/>
                <w:lang w:eastAsia="en-US"/>
              </w:rPr>
              <w:t>TH</w:t>
            </w:r>
            <w:r w:rsidRPr="00FF08A2">
              <w:rPr>
                <w:rFonts w:ascii="Times New Roman" w:eastAsia="Times New Roman" w:hAnsi="Times New Roman" w:cs="Times New Roman"/>
                <w:b/>
                <w:bCs/>
                <w:color w:val="FFB7A5"/>
                <w:sz w:val="24"/>
                <w:szCs w:val="24"/>
                <w:lang w:eastAsia="en-US"/>
              </w:rPr>
              <w:t xml:space="preserve"> </w:t>
            </w:r>
            <w:r w:rsidR="00D132D5" w:rsidRPr="00FF08A2">
              <w:rPr>
                <w:rFonts w:ascii="Times New Roman" w:eastAsia="Times New Roman" w:hAnsi="Times New Roman" w:cs="Times New Roman"/>
                <w:b/>
                <w:bCs/>
                <w:color w:val="FFB7A5"/>
                <w:sz w:val="24"/>
                <w:szCs w:val="24"/>
                <w:lang w:eastAsia="en-US"/>
              </w:rPr>
              <w:t>– SPRING BREAK</w:t>
            </w:r>
            <w:r w:rsidR="00533F5C" w:rsidRPr="00FF08A2">
              <w:rPr>
                <w:rFonts w:ascii="Times New Roman" w:eastAsia="Times New Roman" w:hAnsi="Times New Roman" w:cs="Times New Roman"/>
                <w:b/>
                <w:bCs/>
                <w:color w:val="FFB7A5"/>
                <w:sz w:val="24"/>
                <w:szCs w:val="24"/>
                <w:lang w:eastAsia="en-US"/>
              </w:rPr>
              <w:t xml:space="preserve"> – NO SCHOOL</w:t>
            </w:r>
          </w:p>
          <w:p w14:paraId="224E8B13" w14:textId="227FC1AC" w:rsidR="00394209" w:rsidRDefault="00394209" w:rsidP="00740A58">
            <w:pPr>
              <w:rPr>
                <w:rFonts w:ascii="Times New Roman" w:eastAsia="Times New Roman" w:hAnsi="Times New Roman" w:cs="Times New Roman"/>
                <w:b/>
                <w:bCs/>
                <w:color w:val="A7C7E7"/>
                <w:sz w:val="24"/>
                <w:szCs w:val="24"/>
                <w:lang w:eastAsia="en-US"/>
              </w:rPr>
            </w:pPr>
          </w:p>
          <w:p w14:paraId="28083C05" w14:textId="1BC4EBE8" w:rsidR="003368BA" w:rsidRDefault="003368BA" w:rsidP="00740A58">
            <w:pPr>
              <w:rPr>
                <w:rFonts w:ascii="Times New Roman" w:eastAsia="Times New Roman" w:hAnsi="Times New Roman" w:cs="Times New Roman"/>
                <w:b/>
                <w:bCs/>
                <w:color w:val="A7C7E7"/>
                <w:sz w:val="24"/>
                <w:szCs w:val="24"/>
                <w:lang w:eastAsia="en-US"/>
              </w:rPr>
            </w:pPr>
            <w:r w:rsidRPr="002141CA">
              <w:rPr>
                <w:rFonts w:ascii="Times New Roman" w:eastAsia="Times New Roman" w:hAnsi="Times New Roman" w:cs="Times New Roman"/>
                <w:b/>
                <w:bCs/>
                <w:color w:val="A7C7E7"/>
                <w:sz w:val="24"/>
                <w:szCs w:val="24"/>
                <w:lang w:eastAsia="en-US"/>
              </w:rPr>
              <w:t xml:space="preserve">NO PROGRAMMING - </w:t>
            </w:r>
            <w:r w:rsidR="007002EC" w:rsidRPr="002141CA">
              <w:rPr>
                <w:rFonts w:ascii="Times New Roman" w:eastAsia="Times New Roman" w:hAnsi="Times New Roman" w:cs="Times New Roman"/>
                <w:b/>
                <w:bCs/>
                <w:color w:val="A7C7E7"/>
                <w:sz w:val="24"/>
                <w:szCs w:val="24"/>
                <w:lang w:eastAsia="en-US"/>
              </w:rPr>
              <w:t>THURSDAY</w:t>
            </w:r>
            <w:r w:rsidRPr="002141CA">
              <w:rPr>
                <w:rFonts w:ascii="Times New Roman" w:eastAsia="Times New Roman" w:hAnsi="Times New Roman" w:cs="Times New Roman"/>
                <w:b/>
                <w:bCs/>
                <w:color w:val="A7C7E7"/>
                <w:sz w:val="24"/>
                <w:szCs w:val="24"/>
                <w:lang w:eastAsia="en-US"/>
              </w:rPr>
              <w:t xml:space="preserve">, </w:t>
            </w:r>
            <w:r w:rsidR="007002EC" w:rsidRPr="002141CA">
              <w:rPr>
                <w:rFonts w:ascii="Times New Roman" w:eastAsia="Times New Roman" w:hAnsi="Times New Roman" w:cs="Times New Roman"/>
                <w:b/>
                <w:bCs/>
                <w:color w:val="A7C7E7"/>
                <w:sz w:val="24"/>
                <w:szCs w:val="24"/>
                <w:lang w:eastAsia="en-US"/>
              </w:rPr>
              <w:t>MAY 21</w:t>
            </w:r>
            <w:r w:rsidR="007002EC" w:rsidRPr="002141CA">
              <w:rPr>
                <w:rFonts w:ascii="Times New Roman" w:eastAsia="Times New Roman" w:hAnsi="Times New Roman" w:cs="Times New Roman"/>
                <w:b/>
                <w:bCs/>
                <w:color w:val="A7C7E7"/>
                <w:sz w:val="24"/>
                <w:szCs w:val="24"/>
                <w:vertAlign w:val="superscript"/>
                <w:lang w:eastAsia="en-US"/>
              </w:rPr>
              <w:t>ST</w:t>
            </w:r>
            <w:r w:rsidR="007002EC" w:rsidRPr="002141CA">
              <w:rPr>
                <w:rFonts w:ascii="Times New Roman" w:eastAsia="Times New Roman" w:hAnsi="Times New Roman" w:cs="Times New Roman"/>
                <w:b/>
                <w:bCs/>
                <w:color w:val="A7C7E7"/>
                <w:sz w:val="24"/>
                <w:szCs w:val="24"/>
                <w:lang w:eastAsia="en-US"/>
              </w:rPr>
              <w:t xml:space="preserve"> </w:t>
            </w:r>
            <w:r w:rsidR="00104FB8" w:rsidRPr="002141CA">
              <w:rPr>
                <w:rFonts w:ascii="Times New Roman" w:eastAsia="Times New Roman" w:hAnsi="Times New Roman" w:cs="Times New Roman"/>
                <w:b/>
                <w:bCs/>
                <w:color w:val="A7C7E7"/>
                <w:sz w:val="24"/>
                <w:szCs w:val="24"/>
                <w:lang w:eastAsia="en-US"/>
              </w:rPr>
              <w:t>– DUE TO SPECIAL OLYMPICS</w:t>
            </w:r>
            <w:r w:rsidR="00B45D51" w:rsidRPr="002141CA">
              <w:rPr>
                <w:rFonts w:ascii="Times New Roman" w:eastAsia="Times New Roman" w:hAnsi="Times New Roman" w:cs="Times New Roman"/>
                <w:b/>
                <w:bCs/>
                <w:color w:val="A7C7E7"/>
                <w:sz w:val="24"/>
                <w:szCs w:val="24"/>
                <w:lang w:eastAsia="en-US"/>
              </w:rPr>
              <w:t xml:space="preserve"> SUMMER GAMES</w:t>
            </w:r>
            <w:r w:rsidRPr="002141CA">
              <w:rPr>
                <w:rFonts w:ascii="Times New Roman" w:eastAsia="Times New Roman" w:hAnsi="Times New Roman" w:cs="Times New Roman"/>
                <w:b/>
                <w:bCs/>
                <w:color w:val="A7C7E7"/>
                <w:sz w:val="24"/>
                <w:szCs w:val="24"/>
                <w:lang w:eastAsia="en-US"/>
              </w:rPr>
              <w:t xml:space="preserve"> </w:t>
            </w:r>
            <w:r w:rsidR="00C15E74" w:rsidRPr="002141CA">
              <w:rPr>
                <w:rFonts w:ascii="Times New Roman" w:eastAsia="Times New Roman" w:hAnsi="Times New Roman" w:cs="Times New Roman"/>
                <w:b/>
                <w:bCs/>
                <w:color w:val="A7C7E7"/>
                <w:sz w:val="24"/>
                <w:szCs w:val="24"/>
                <w:lang w:eastAsia="en-US"/>
              </w:rPr>
              <w:t xml:space="preserve">~ MAY </w:t>
            </w:r>
            <w:r w:rsidR="00C0427D" w:rsidRPr="002141CA">
              <w:rPr>
                <w:rFonts w:ascii="Times New Roman" w:eastAsia="Times New Roman" w:hAnsi="Times New Roman" w:cs="Times New Roman"/>
                <w:b/>
                <w:bCs/>
                <w:color w:val="A7C7E7"/>
                <w:sz w:val="24"/>
                <w:szCs w:val="24"/>
                <w:lang w:eastAsia="en-US"/>
              </w:rPr>
              <w:t>22-24</w:t>
            </w:r>
          </w:p>
          <w:p w14:paraId="4D9F5BD3" w14:textId="77777777" w:rsidR="00D10EA1" w:rsidRDefault="00D10EA1" w:rsidP="00740A58">
            <w:pPr>
              <w:rPr>
                <w:rFonts w:ascii="Times New Roman" w:eastAsia="Times New Roman" w:hAnsi="Times New Roman" w:cs="Times New Roman"/>
                <w:b/>
                <w:bCs/>
                <w:color w:val="A7C7E7"/>
                <w:sz w:val="24"/>
                <w:szCs w:val="24"/>
                <w:lang w:eastAsia="en-US"/>
              </w:rPr>
            </w:pPr>
          </w:p>
          <w:p w14:paraId="1339495E" w14:textId="183D2C85" w:rsidR="00D10EA1" w:rsidRPr="00B75A9B" w:rsidRDefault="00D10EA1" w:rsidP="00740A58">
            <w:pPr>
              <w:rPr>
                <w:rFonts w:ascii="Times New Roman" w:eastAsia="Times New Roman" w:hAnsi="Times New Roman" w:cs="Times New Roman"/>
                <w:b/>
                <w:bCs/>
                <w:color w:val="51C3F9" w:themeColor="accent6"/>
                <w:sz w:val="24"/>
                <w:szCs w:val="24"/>
                <w:lang w:eastAsia="en-US"/>
              </w:rPr>
            </w:pPr>
            <w:r w:rsidRPr="00B75A9B">
              <w:rPr>
                <w:rFonts w:ascii="Times New Roman" w:eastAsia="Times New Roman" w:hAnsi="Times New Roman" w:cs="Times New Roman"/>
                <w:b/>
                <w:bCs/>
                <w:color w:val="51C3F9" w:themeColor="accent6"/>
                <w:sz w:val="24"/>
                <w:szCs w:val="24"/>
                <w:lang w:eastAsia="en-US"/>
              </w:rPr>
              <w:t xml:space="preserve">YOUTH SUMMER CAMP ~ JUNE </w:t>
            </w:r>
            <w:r w:rsidR="00717ECB" w:rsidRPr="00B75A9B">
              <w:rPr>
                <w:rFonts w:ascii="Times New Roman" w:eastAsia="Times New Roman" w:hAnsi="Times New Roman" w:cs="Times New Roman"/>
                <w:b/>
                <w:bCs/>
                <w:color w:val="51C3F9" w:themeColor="accent6"/>
                <w:sz w:val="24"/>
                <w:szCs w:val="24"/>
                <w:lang w:eastAsia="en-US"/>
              </w:rPr>
              <w:t>1 – 26</w:t>
            </w:r>
          </w:p>
          <w:p w14:paraId="22FF0792" w14:textId="77777777" w:rsidR="00717ECB" w:rsidRDefault="00717ECB" w:rsidP="00740A58">
            <w:pPr>
              <w:rPr>
                <w:rFonts w:ascii="Times New Roman" w:eastAsia="Times New Roman" w:hAnsi="Times New Roman" w:cs="Times New Roman"/>
                <w:b/>
                <w:bCs/>
                <w:color w:val="A7C7E7"/>
                <w:sz w:val="24"/>
                <w:szCs w:val="24"/>
                <w:lang w:eastAsia="en-US"/>
              </w:rPr>
            </w:pPr>
          </w:p>
          <w:p w14:paraId="5397849B" w14:textId="46F4188A" w:rsidR="00717ECB" w:rsidRPr="00B75A9B" w:rsidRDefault="00717ECB" w:rsidP="00740A58">
            <w:pPr>
              <w:rPr>
                <w:rFonts w:ascii="Times New Roman" w:eastAsia="Times New Roman" w:hAnsi="Times New Roman" w:cs="Times New Roman"/>
                <w:b/>
                <w:bCs/>
                <w:color w:val="63A537" w:themeColor="accent2"/>
                <w:sz w:val="24"/>
                <w:szCs w:val="24"/>
                <w:lang w:eastAsia="en-US"/>
              </w:rPr>
            </w:pPr>
            <w:r w:rsidRPr="00B75A9B">
              <w:rPr>
                <w:rFonts w:ascii="Times New Roman" w:eastAsia="Times New Roman" w:hAnsi="Times New Roman" w:cs="Times New Roman"/>
                <w:b/>
                <w:bCs/>
                <w:color w:val="63A537" w:themeColor="accent2"/>
                <w:sz w:val="24"/>
                <w:szCs w:val="24"/>
                <w:lang w:eastAsia="en-US"/>
              </w:rPr>
              <w:t xml:space="preserve">ADULT AFTER WORK DURING THE SUMMER MONTHS ~ </w:t>
            </w:r>
            <w:r w:rsidR="00B75A9B" w:rsidRPr="00B75A9B">
              <w:rPr>
                <w:rFonts w:ascii="Times New Roman" w:eastAsia="Times New Roman" w:hAnsi="Times New Roman" w:cs="Times New Roman"/>
                <w:b/>
                <w:bCs/>
                <w:color w:val="63A537" w:themeColor="accent2"/>
                <w:sz w:val="24"/>
                <w:szCs w:val="24"/>
                <w:lang w:eastAsia="en-US"/>
              </w:rPr>
              <w:t>JULY 6 - 31</w:t>
            </w:r>
          </w:p>
          <w:p w14:paraId="2AC8CB50" w14:textId="249BC75F" w:rsidR="003368BA" w:rsidRPr="0016089A" w:rsidRDefault="003368BA" w:rsidP="00740A58">
            <w:pPr>
              <w:rPr>
                <w:rFonts w:ascii="Times New Roman" w:eastAsia="Times New Roman" w:hAnsi="Times New Roman" w:cs="Times New Roman"/>
                <w:b/>
                <w:bCs/>
                <w:color w:val="FFC000"/>
                <w:sz w:val="24"/>
                <w:szCs w:val="24"/>
                <w:lang w:eastAsia="en-US"/>
              </w:rPr>
            </w:pPr>
          </w:p>
          <w:p w14:paraId="3A05B5E9" w14:textId="0592C921" w:rsidR="003368BA" w:rsidRPr="00BA3432" w:rsidRDefault="003368BA" w:rsidP="00740A58">
            <w:pPr>
              <w:rPr>
                <w:rFonts w:ascii="Times New Roman" w:hAnsi="Times New Roman" w:cs="Times New Roman"/>
                <w:color w:val="D1AB79"/>
                <w:sz w:val="20"/>
                <w:szCs w:val="20"/>
                <w:shd w:val="clear" w:color="auto" w:fill="FFFFFF"/>
              </w:rPr>
            </w:pPr>
          </w:p>
          <w:p w14:paraId="702788BC" w14:textId="5A366E9F" w:rsidR="000C76BF" w:rsidRPr="00B9758F" w:rsidRDefault="000C76BF" w:rsidP="000C76BF">
            <w:pPr>
              <w:jc w:val="center"/>
              <w:rPr>
                <w:rFonts w:ascii="Times New Roman" w:eastAsiaTheme="minorHAnsi" w:hAnsi="Times New Roman" w:cs="Times New Roman"/>
                <w:b/>
                <w:bCs/>
                <w:color w:val="51C3F9" w:themeColor="accent6"/>
                <w:sz w:val="28"/>
                <w:szCs w:val="28"/>
              </w:rPr>
            </w:pPr>
            <w:r w:rsidRPr="00E50011">
              <w:rPr>
                <w:rFonts w:ascii="Times New Roman" w:eastAsiaTheme="minorHAnsi" w:hAnsi="Times New Roman" w:cs="Times New Roman"/>
                <w:b/>
                <w:bCs/>
                <w:color w:val="51C3F9" w:themeColor="accent6"/>
                <w:sz w:val="28"/>
                <w:szCs w:val="28"/>
                <w:highlight w:val="yellow"/>
              </w:rPr>
              <w:t xml:space="preserve">If inclement weather , below 52 degrees or above 100 degrees (for any outside event), </w:t>
            </w:r>
            <w:r w:rsidR="00D92FDC" w:rsidRPr="00E50011">
              <w:rPr>
                <w:rFonts w:ascii="Times New Roman" w:eastAsiaTheme="minorHAnsi" w:hAnsi="Times New Roman" w:cs="Times New Roman"/>
                <w:b/>
                <w:bCs/>
                <w:color w:val="51C3F9" w:themeColor="accent6"/>
                <w:sz w:val="28"/>
                <w:szCs w:val="28"/>
                <w:highlight w:val="yellow"/>
              </w:rPr>
              <w:t>activi</w:t>
            </w:r>
            <w:r w:rsidR="0067296B" w:rsidRPr="00E50011">
              <w:rPr>
                <w:rFonts w:ascii="Times New Roman" w:eastAsiaTheme="minorHAnsi" w:hAnsi="Times New Roman" w:cs="Times New Roman"/>
                <w:b/>
                <w:bCs/>
                <w:color w:val="51C3F9" w:themeColor="accent6"/>
                <w:sz w:val="28"/>
                <w:szCs w:val="28"/>
                <w:highlight w:val="yellow"/>
              </w:rPr>
              <w:t xml:space="preserve">ties will be in the gym and </w:t>
            </w:r>
            <w:r w:rsidRPr="00E50011">
              <w:rPr>
                <w:rFonts w:ascii="Times New Roman" w:eastAsiaTheme="minorHAnsi" w:hAnsi="Times New Roman" w:cs="Times New Roman"/>
                <w:b/>
                <w:bCs/>
                <w:color w:val="51C3F9" w:themeColor="accent6"/>
                <w:sz w:val="28"/>
                <w:szCs w:val="28"/>
                <w:highlight w:val="yellow"/>
              </w:rPr>
              <w:t>drop-off and pick up will be the Delaware Ctr.</w:t>
            </w:r>
            <w:r w:rsidRPr="00B9758F">
              <w:rPr>
                <w:rFonts w:ascii="Times New Roman" w:eastAsiaTheme="minorHAnsi" w:hAnsi="Times New Roman" w:cs="Times New Roman"/>
                <w:b/>
                <w:bCs/>
                <w:color w:val="51C3F9" w:themeColor="accent6"/>
                <w:sz w:val="28"/>
                <w:szCs w:val="28"/>
              </w:rPr>
              <w:t xml:space="preserve"> </w:t>
            </w:r>
          </w:p>
          <w:p w14:paraId="219BB12B" w14:textId="241BC492" w:rsidR="003368BA" w:rsidRPr="0016089A" w:rsidRDefault="003368BA" w:rsidP="00740A58">
            <w:pPr>
              <w:rPr>
                <w:rFonts w:ascii="Times New Roman" w:hAnsi="Times New Roman" w:cs="Times New Roman"/>
                <w:sz w:val="20"/>
                <w:szCs w:val="20"/>
                <w:shd w:val="clear" w:color="auto" w:fill="FFFFFF"/>
              </w:rPr>
            </w:pPr>
          </w:p>
          <w:p w14:paraId="4D190FAE" w14:textId="43ABE1AC" w:rsidR="003368BA" w:rsidRPr="0016089A" w:rsidRDefault="003368BA" w:rsidP="00A5556B">
            <w:pPr>
              <w:tabs>
                <w:tab w:val="left" w:pos="4290"/>
              </w:tabs>
              <w:rPr>
                <w:rFonts w:ascii="Times New Roman" w:hAnsi="Times New Roman" w:cs="Times New Roman"/>
                <w:color w:val="4A7B29" w:themeColor="accent2" w:themeShade="BF"/>
                <w:u w:val="single"/>
              </w:rPr>
            </w:pPr>
          </w:p>
          <w:p w14:paraId="01B67E41" w14:textId="24D7A7B7" w:rsidR="003368BA" w:rsidRPr="0016089A" w:rsidRDefault="003368BA" w:rsidP="00443663">
            <w:pPr>
              <w:tabs>
                <w:tab w:val="left" w:pos="4290"/>
              </w:tabs>
              <w:jc w:val="center"/>
              <w:rPr>
                <w:rFonts w:ascii="Times New Roman" w:hAnsi="Times New Roman" w:cs="Times New Roman"/>
                <w:color w:val="00B0F0"/>
                <w:sz w:val="24"/>
                <w:szCs w:val="24"/>
              </w:rPr>
            </w:pPr>
          </w:p>
          <w:p w14:paraId="0F04C232" w14:textId="7AA45A6D" w:rsidR="003368BA" w:rsidRPr="0016089A" w:rsidRDefault="003368BA" w:rsidP="00DF6051">
            <w:pPr>
              <w:tabs>
                <w:tab w:val="left" w:pos="4290"/>
              </w:tabs>
              <w:rPr>
                <w:rFonts w:ascii="Times New Roman" w:hAnsi="Times New Roman" w:cs="Times New Roman"/>
                <w:color w:val="4A7B29" w:themeColor="accent2" w:themeShade="BF"/>
                <w:sz w:val="24"/>
                <w:szCs w:val="24"/>
              </w:rPr>
            </w:pPr>
            <w:r w:rsidRPr="0016089A">
              <w:rPr>
                <w:rFonts w:ascii="Times New Roman" w:hAnsi="Times New Roman" w:cs="Times New Roman"/>
                <w:noProof/>
                <w:color w:val="4A7B29" w:themeColor="accent2" w:themeShade="BF"/>
                <w:sz w:val="24"/>
                <w:szCs w:val="24"/>
              </w:rPr>
              <mc:AlternateContent>
                <mc:Choice Requires="wps">
                  <w:drawing>
                    <wp:anchor distT="0" distB="0" distL="114300" distR="114300" simplePos="0" relativeHeight="251665754" behindDoc="0" locked="0" layoutInCell="1" allowOverlap="1" wp14:anchorId="24982251" wp14:editId="79D8AF95">
                      <wp:simplePos x="0" y="0"/>
                      <wp:positionH relativeFrom="column">
                        <wp:posOffset>3879850</wp:posOffset>
                      </wp:positionH>
                      <wp:positionV relativeFrom="paragraph">
                        <wp:posOffset>1614805</wp:posOffset>
                      </wp:positionV>
                      <wp:extent cx="518940" cy="51658"/>
                      <wp:effectExtent l="0" t="0" r="0" b="5715"/>
                      <wp:wrapNone/>
                      <wp:docPr id="1398989760" name="TextBox 4"/>
                      <wp:cNvGraphicFramePr/>
                      <a:graphic xmlns:a="http://schemas.openxmlformats.org/drawingml/2006/main">
                        <a:graphicData uri="http://schemas.microsoft.com/office/word/2010/wordprocessingShape">
                          <wps:wsp>
                            <wps:cNvSpPr txBox="1"/>
                            <wps:spPr>
                              <a:xfrm>
                                <a:off x="0" y="0"/>
                                <a:ext cx="518940" cy="51658"/>
                              </a:xfrm>
                              <a:prstGeom prst="rect">
                                <a:avLst/>
                              </a:prstGeom>
                              <a:solidFill>
                                <a:srgbClr val="000000"/>
                              </a:solidFill>
                            </wps:spPr>
                            <wps:txbx>
                              <w:txbxContent>
                                <w:p w14:paraId="62B81FE9" w14:textId="77777777" w:rsidR="003368BA" w:rsidRDefault="003368BA" w:rsidP="00731699">
                                  <w:pPr>
                                    <w:spacing w:after="120"/>
                                    <w:jc w:val="right"/>
                                    <w:rPr>
                                      <w:rFonts w:hAnsi="Century Gothic"/>
                                      <w:color w:val="FFFFFF"/>
                                      <w:kern w:val="24"/>
                                      <w:sz w:val="14"/>
                                      <w:szCs w:val="14"/>
                                    </w:rPr>
                                  </w:pPr>
                                  <w:hyperlink r:id="rId16" w:history="1">
                                    <w:r>
                                      <w:rPr>
                                        <w:rStyle w:val="Hyperlink"/>
                                        <w:rFonts w:hAnsi="Century Gothic"/>
                                        <w:color w:val="FFFFFF"/>
                                        <w:kern w:val="24"/>
                                        <w:sz w:val="14"/>
                                        <w:szCs w:val="14"/>
                                      </w:rPr>
                                      <w:t>This Photo</w:t>
                                    </w:r>
                                  </w:hyperlink>
                                  <w:r>
                                    <w:rPr>
                                      <w:rFonts w:hAnsi="Century Gothic"/>
                                      <w:color w:val="FFFFFF"/>
                                      <w:kern w:val="24"/>
                                      <w:sz w:val="14"/>
                                      <w:szCs w:val="14"/>
                                    </w:rPr>
                                    <w:t xml:space="preserve"> by Unknown Author is licensed under </w:t>
                                  </w:r>
                                  <w:hyperlink r:id="rId17" w:history="1">
                                    <w:r>
                                      <w:rPr>
                                        <w:rStyle w:val="Hyperlink"/>
                                        <w:rFonts w:hAnsi="Century Gothic"/>
                                        <w:color w:val="FFFFFF"/>
                                        <w:kern w:val="24"/>
                                        <w:sz w:val="14"/>
                                        <w:szCs w:val="14"/>
                                      </w:rPr>
                                      <w:t>CC BY-NC-ND</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4982251" id="_x0000_t202" coordsize="21600,21600" o:spt="202" path="m,l,21600r21600,l21600,xe">
                      <v:stroke joinstyle="miter"/>
                      <v:path gradientshapeok="t" o:connecttype="rect"/>
                    </v:shapetype>
                    <v:shape id="TextBox 4" o:spid="_x0000_s1026" type="#_x0000_t202" style="position:absolute;margin-left:305.5pt;margin-top:127.15pt;width:40.85pt;height:4.05pt;z-index:251665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" fillcolor="black" stroked="f">
                      <v:textbox>
                        <w:txbxContent>
                          <w:p w14:paraId="62B81FE9" w14:textId="77777777" w:rsidR="003368BA" w:rsidRDefault="003368BA" w:rsidP="00731699">
                            <w:pPr>
                              <w:spacing w:after="120"/>
                              <w:jc w:val="right"/>
                              <w:rPr>
                                <w:rFonts w:hAnsi="Century Gothic"/>
                                <w:color w:val="FFFFFF"/>
                                <w:kern w:val="24"/>
                                <w:sz w:val="14"/>
                                <w:szCs w:val="14"/>
                              </w:rPr>
                            </w:pPr>
                            <w:hyperlink r:id="rId18" w:history="1">
                              <w:r>
                                <w:rPr>
                                  <w:rStyle w:val="Hyperlink"/>
                                  <w:rFonts w:hAnsi="Century Gothic"/>
                                  <w:color w:val="FFFFFF"/>
                                  <w:kern w:val="24"/>
                                  <w:sz w:val="14"/>
                                  <w:szCs w:val="14"/>
                                </w:rPr>
                                <w:t>This Photo</w:t>
                              </w:r>
                            </w:hyperlink>
                            <w:r>
                              <w:rPr>
                                <w:rFonts w:hAnsi="Century Gothic"/>
                                <w:color w:val="FFFFFF"/>
                                <w:kern w:val="24"/>
                                <w:sz w:val="14"/>
                                <w:szCs w:val="14"/>
                              </w:rPr>
                              <w:t xml:space="preserve"> by Unknown Author is licensed under </w:t>
                            </w:r>
                            <w:hyperlink r:id="rId19" w:history="1">
                              <w:r>
                                <w:rPr>
                                  <w:rStyle w:val="Hyperlink"/>
                                  <w:rFonts w:hAnsi="Century Gothic"/>
                                  <w:color w:val="FFFFFF"/>
                                  <w:kern w:val="24"/>
                                  <w:sz w:val="14"/>
                                  <w:szCs w:val="14"/>
                                </w:rPr>
                                <w:t>CC BY-NC-ND</w:t>
                              </w:r>
                            </w:hyperlink>
                          </w:p>
                        </w:txbxContent>
                      </v:textbox>
                    </v:shape>
                  </w:pict>
                </mc:Fallback>
              </mc:AlternateContent>
            </w:r>
          </w:p>
        </w:tc>
      </w:tr>
    </w:tbl>
    <w:p w14:paraId="5AC35148" w14:textId="532627FB" w:rsidR="007F13A0" w:rsidRPr="00FF5C4A" w:rsidRDefault="00DD15E5" w:rsidP="00FF5C4A">
      <w:pPr>
        <w:ind w:left="4290"/>
        <w:rPr>
          <w:rFonts w:cs="Arial"/>
          <w:color w:val="000000"/>
          <w:sz w:val="20"/>
          <w:szCs w:val="20"/>
        </w:rPr>
      </w:pPr>
      <w:r w:rsidRPr="0016089A">
        <w:rPr>
          <w:rFonts w:ascii="Times New Roman" w:hAnsi="Times New Roman" w:cs="Times New Roman"/>
          <w:noProof/>
        </w:rPr>
        <w:lastRenderedPageBreak/>
        <w:drawing>
          <wp:anchor distT="0" distB="0" distL="114300" distR="114300" simplePos="0" relativeHeight="251667802" behindDoc="0" locked="0" layoutInCell="1" allowOverlap="1" wp14:anchorId="506F5DA2" wp14:editId="01720E2E">
            <wp:simplePos x="0" y="0"/>
            <wp:positionH relativeFrom="column">
              <wp:posOffset>4658360</wp:posOffset>
            </wp:positionH>
            <wp:positionV relativeFrom="paragraph">
              <wp:posOffset>-320040</wp:posOffset>
            </wp:positionV>
            <wp:extent cx="1457325" cy="1336040"/>
            <wp:effectExtent l="0" t="0" r="0" b="0"/>
            <wp:wrapNone/>
            <wp:docPr id="163164774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47744" name="Picture 1" descr="Graphical user interface&#10;&#10;Description automatically generated"/>
                    <pic:cNvPicPr/>
                  </pic:nvPicPr>
                  <pic:blipFill rotWithShape="1">
                    <a:blip r:embed="rId20" cstate="print">
                      <a:extLst>
                        <a:ext uri="{BEBA8EAE-BF5A-486C-A8C5-ECC9F3942E4B}">
                          <a14:imgProps xmlns:a14="http://schemas.microsoft.com/office/drawing/2010/main">
                            <a14:imgLayer r:embed="rId21">
                              <a14:imgEffect>
                                <a14:backgroundRemoval t="23667" b="71000" l="47938" r="70438">
                                  <a14:foregroundMark x1="66188" y1="26222" x2="66188" y2="26222"/>
                                  <a14:foregroundMark x1="65000" y1="25000" x2="65000" y2="25000"/>
                                  <a14:foregroundMark x1="66188" y1="23667" x2="66188" y2="23667"/>
                                  <a14:foregroundMark x1="70438" y1="24667" x2="70438" y2="24667"/>
                                  <a14:foregroundMark x1="67813" y1="44000" x2="67813" y2="44000"/>
                                  <a14:foregroundMark x1="61938" y1="70444" x2="61938" y2="70444"/>
                                  <a14:foregroundMark x1="48000" y1="49778" x2="48000" y2="49778"/>
                                  <a14:foregroundMark x1="56500" y1="37667" x2="56500" y2="37667"/>
                                  <a14:foregroundMark x1="53375" y1="38000" x2="53375" y2="38000"/>
                                  <a14:foregroundMark x1="56313" y1="37667" x2="56313" y2="37667"/>
                                  <a14:foregroundMark x1="56875" y1="36667" x2="56437" y2="38444"/>
                                  <a14:foregroundMark x1="61125" y1="38222" x2="61125" y2="38222"/>
                                  <a14:foregroundMark x1="60500" y1="39000" x2="62063" y2="36444"/>
                                  <a14:foregroundMark x1="60375" y1="39444" x2="63125" y2="36222"/>
                                  <a14:foregroundMark x1="64063" y1="39556" x2="64063" y2="39556"/>
                                  <a14:foregroundMark x1="64188" y1="39333" x2="64188" y2="39333"/>
                                  <a14:foregroundMark x1="64375" y1="38667" x2="64375" y2="38667"/>
                                  <a14:foregroundMark x1="48250" y1="38444" x2="48250" y2="38444"/>
                                  <a14:backgroundMark x1="63813" y1="50222" x2="63813" y2="50222"/>
                                  <a14:backgroundMark x1="62125" y1="50778" x2="65813" y2="48556"/>
                                  <a14:backgroundMark x1="65813" y1="48556" x2="65813" y2="48556"/>
                                  <a14:backgroundMark x1="61563" y1="54889" x2="60250" y2="50778"/>
                                  <a14:backgroundMark x1="60250" y1="50778" x2="63563" y2="48222"/>
                                  <a14:backgroundMark x1="63563" y1="48222" x2="65313" y2="42889"/>
                                  <a14:backgroundMark x1="65313" y1="42889" x2="65313" y2="42222"/>
                                  <a14:backgroundMark x1="65188" y1="41778" x2="64125" y2="46444"/>
                                  <a14:backgroundMark x1="64125" y1="46444" x2="63313" y2="47778"/>
                                  <a14:backgroundMark x1="63313" y1="47444" x2="64625" y2="43444"/>
                                  <a14:backgroundMark x1="64625" y1="43444" x2="64938" y2="39778"/>
                                  <a14:backgroundMark x1="65065" y1="39556" x2="65000" y2="38333"/>
                                  <a14:backgroundMark x1="65188" y1="41889" x2="65065" y2="39556"/>
                                  <a14:backgroundMark x1="65046" y1="39556" x2="65188" y2="43333"/>
                                  <a14:backgroundMark x1="65000" y1="38333" x2="65046" y2="39556"/>
                                  <a14:backgroundMark x1="65188" y1="43333" x2="65000" y2="44111"/>
                                  <a14:backgroundMark x1="65034" y1="39556" x2="65063" y2="38444"/>
                                  <a14:backgroundMark x1="64938" y1="43222" x2="65034" y2="39556"/>
                                  <a14:backgroundMark x1="64939" y1="39556" x2="64438" y2="51333"/>
                                  <a14:backgroundMark x1="64977" y1="38667" x2="64939" y2="39556"/>
                                  <a14:backgroundMark x1="65000" y1="38111" x2="64977" y2="38667"/>
                                  <a14:backgroundMark x1="64438" y1="51333" x2="62375" y2="52667"/>
                                  <a14:backgroundMark x1="66250" y1="52444" x2="63813" y2="52000"/>
                                  <a14:backgroundMark x1="66250" y1="51889" x2="61687" y2="52444"/>
                                  <a14:backgroundMark x1="61687" y1="52444" x2="61313" y2="52111"/>
                                  <a14:backgroundMark x1="60375" y1="49222" x2="60375" y2="49222"/>
                                  <a14:backgroundMark x1="60375" y1="49222" x2="60563" y2="50000"/>
                                  <a14:backgroundMark x1="60875" y1="50333" x2="62313" y2="54111"/>
                                  <a14:backgroundMark x1="61687" y1="52444" x2="69125" y2="50000"/>
                                  <a14:backgroundMark x1="56000" y1="64000" x2="56000" y2="64000"/>
                                  <a14:backgroundMark x1="54625" y1="62444" x2="55750" y2="64000"/>
                                  <a14:backgroundMark x1="54625" y1="62444" x2="58313" y2="62444"/>
                                  <a14:backgroundMark x1="58313" y1="62444" x2="59062" y2="61667"/>
                                </a14:backgroundRemoval>
                              </a14:imgEffect>
                            </a14:imgLayer>
                          </a14:imgProps>
                        </a:ext>
                        <a:ext uri="{28A0092B-C50C-407E-A947-70E740481C1C}">
                          <a14:useLocalDpi xmlns:a14="http://schemas.microsoft.com/office/drawing/2010/main" val="0"/>
                        </a:ext>
                      </a:extLst>
                    </a:blip>
                    <a:srcRect l="45322" t="22641" r="28427" b="23510"/>
                    <a:stretch/>
                  </pic:blipFill>
                  <pic:spPr bwMode="auto">
                    <a:xfrm>
                      <a:off x="0" y="0"/>
                      <a:ext cx="1457325" cy="133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089A">
        <w:rPr>
          <w:rFonts w:ascii="Times New Roman" w:hAnsi="Times New Roman" w:cs="Times New Roman"/>
          <w:noProof/>
        </w:rPr>
        <w:drawing>
          <wp:anchor distT="0" distB="0" distL="114300" distR="114300" simplePos="0" relativeHeight="251666778" behindDoc="1" locked="0" layoutInCell="1" allowOverlap="1" wp14:anchorId="27F656F1" wp14:editId="5EB5D9D1">
            <wp:simplePos x="0" y="0"/>
            <wp:positionH relativeFrom="page">
              <wp:posOffset>3818639</wp:posOffset>
            </wp:positionH>
            <wp:positionV relativeFrom="paragraph">
              <wp:posOffset>-321550</wp:posOffset>
            </wp:positionV>
            <wp:extent cx="1603375" cy="1659890"/>
            <wp:effectExtent l="0" t="0" r="0" b="0"/>
            <wp:wrapNone/>
            <wp:docPr id="90216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66210" name="Picture 902166210"/>
                    <pic:cNvPicPr/>
                  </pic:nvPicPr>
                  <pic:blipFill>
                    <a:blip r:embed="rId22" cstate="print">
                      <a:extLst>
                        <a:ext uri="{BEBA8EAE-BF5A-486C-A8C5-ECC9F3942E4B}">
                          <a14:imgProps xmlns:a14="http://schemas.microsoft.com/office/drawing/2010/main">
                            <a14:imgLayer r:embed="rId23">
                              <a14:imgEffect>
                                <a14:backgroundRemoval t="10000" b="90000" l="8778" r="93333">
                                  <a14:foregroundMark x1="24778" y1="13556" x2="24778" y2="13556"/>
                                  <a14:foregroundMark x1="76000" y1="14667" x2="76000" y2="14667"/>
                                  <a14:foregroundMark x1="87444" y1="51889" x2="87444" y2="51889"/>
                                  <a14:foregroundMark x1="93444" y1="54778" x2="93444" y2="54778"/>
                                  <a14:foregroundMark x1="84778" y1="64111" x2="84778" y2="64111"/>
                                  <a14:foregroundMark x1="77111" y1="77778" x2="77111" y2="77778"/>
                                  <a14:foregroundMark x1="48222" y1="78556" x2="48222" y2="78556"/>
                                  <a14:foregroundMark x1="22222" y1="79889" x2="22222" y2="79889"/>
                                  <a14:foregroundMark x1="8778" y1="60222" x2="8778" y2="60222"/>
                                  <a14:foregroundMark x1="50556" y1="78333" x2="50556" y2="78333"/>
                                </a14:backgroundRemoval>
                              </a14:imgEffect>
                            </a14:imgLayer>
                          </a14:imgProps>
                        </a:ext>
                        <a:ext uri="{28A0092B-C50C-407E-A947-70E740481C1C}">
                          <a14:useLocalDpi xmlns:a14="http://schemas.microsoft.com/office/drawing/2010/main" val="0"/>
                        </a:ext>
                      </a:extLst>
                    </a:blip>
                    <a:stretch>
                      <a:fillRect/>
                    </a:stretch>
                  </pic:blipFill>
                  <pic:spPr>
                    <a:xfrm rot="21284825">
                      <a:off x="0" y="0"/>
                      <a:ext cx="1603375" cy="1659890"/>
                    </a:xfrm>
                    <a:prstGeom prst="rect">
                      <a:avLst/>
                    </a:prstGeom>
                  </pic:spPr>
                </pic:pic>
              </a:graphicData>
            </a:graphic>
            <wp14:sizeRelH relativeFrom="page">
              <wp14:pctWidth>0</wp14:pctWidth>
            </wp14:sizeRelH>
            <wp14:sizeRelV relativeFrom="page">
              <wp14:pctHeight>0</wp14:pctHeight>
            </wp14:sizeRelV>
          </wp:anchor>
        </w:drawing>
      </w:r>
    </w:p>
    <w:sectPr w:rsidR="007F13A0" w:rsidRPr="00FF5C4A" w:rsidSect="000C45FF">
      <w:headerReference w:type="default"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B6FAA" w14:textId="77777777" w:rsidR="00124643" w:rsidRDefault="00124643" w:rsidP="000C45FF">
      <w:r>
        <w:separator/>
      </w:r>
    </w:p>
  </w:endnote>
  <w:endnote w:type="continuationSeparator" w:id="0">
    <w:p w14:paraId="50C06BD6" w14:textId="77777777" w:rsidR="00124643" w:rsidRDefault="00124643" w:rsidP="000C45FF">
      <w:r>
        <w:continuationSeparator/>
      </w:r>
    </w:p>
  </w:endnote>
  <w:endnote w:type="continuationNotice" w:id="1">
    <w:p w14:paraId="6FC5AF2B" w14:textId="77777777" w:rsidR="00124643" w:rsidRDefault="00124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astanty Cortez">
    <w:charset w:val="00"/>
    <w:family w:val="auto"/>
    <w:pitch w:val="variable"/>
    <w:sig w:usb0="80000027" w:usb1="1000004A" w:usb2="00000000" w:usb3="00000000" w:csb0="00000001" w:csb1="00000000"/>
  </w:font>
  <w:font w:name="Dreaming Outloud Pro">
    <w:charset w:val="00"/>
    <w:family w:val="script"/>
    <w:pitch w:val="variable"/>
    <w:sig w:usb0="800000EF" w:usb1="0000000A" w:usb2="00000008" w:usb3="00000000" w:csb0="00000001" w:csb1="00000000"/>
  </w:font>
  <w:font w:name="Chamberi Super Display">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99821"/>
      <w:docPartObj>
        <w:docPartGallery w:val="Page Numbers (Bottom of Page)"/>
        <w:docPartUnique/>
      </w:docPartObj>
    </w:sdtPr>
    <w:sdtEndPr/>
    <w:sdtContent>
      <w:sdt>
        <w:sdtPr>
          <w:id w:val="1728636285"/>
          <w:docPartObj>
            <w:docPartGallery w:val="Page Numbers (Top of Page)"/>
            <w:docPartUnique/>
          </w:docPartObj>
        </w:sdtPr>
        <w:sdtEndPr/>
        <w:sdtContent>
          <w:p w14:paraId="674272B7" w14:textId="77777777" w:rsidR="0038016E" w:rsidRDefault="0038016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w:t>
            </w:r>
            <w:r>
              <w:rPr>
                <w:b/>
                <w:bCs/>
                <w:sz w:val="24"/>
                <w:szCs w:val="24"/>
              </w:rPr>
              <w:fldChar w:fldCharType="end"/>
            </w:r>
          </w:p>
        </w:sdtContent>
      </w:sdt>
    </w:sdtContent>
  </w:sdt>
  <w:p w14:paraId="7B37C812" w14:textId="77777777" w:rsidR="0038016E" w:rsidRDefault="00380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F415C" w14:textId="77777777" w:rsidR="00124643" w:rsidRDefault="00124643" w:rsidP="000C45FF">
      <w:r>
        <w:separator/>
      </w:r>
    </w:p>
  </w:footnote>
  <w:footnote w:type="continuationSeparator" w:id="0">
    <w:p w14:paraId="7AA2B03D" w14:textId="77777777" w:rsidR="00124643" w:rsidRDefault="00124643" w:rsidP="000C45FF">
      <w:r>
        <w:continuationSeparator/>
      </w:r>
    </w:p>
  </w:footnote>
  <w:footnote w:type="continuationNotice" w:id="1">
    <w:p w14:paraId="7263575C" w14:textId="77777777" w:rsidR="00124643" w:rsidRDefault="001246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BA08" w14:textId="77777777" w:rsidR="0038016E" w:rsidRDefault="0038016E">
    <w:pPr>
      <w:pStyle w:val="Header"/>
    </w:pPr>
    <w:r>
      <w:rPr>
        <w:noProof/>
        <w:lang w:eastAsia="en-US"/>
      </w:rPr>
      <w:drawing>
        <wp:anchor distT="0" distB="0" distL="114300" distR="114300" simplePos="0" relativeHeight="251658240" behindDoc="1" locked="0" layoutInCell="1" allowOverlap="1" wp14:anchorId="011BED5A" wp14:editId="276D5982">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65A"/>
    <w:multiLevelType w:val="hybridMultilevel"/>
    <w:tmpl w:val="3D962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06206"/>
    <w:multiLevelType w:val="multilevel"/>
    <w:tmpl w:val="AABC8A18"/>
    <w:lvl w:ilvl="0">
      <w:start w:val="1"/>
      <w:numFmt w:val="decimal"/>
      <w:lvlText w:val="%1."/>
      <w:lvlJc w:val="left"/>
      <w:pPr>
        <w:tabs>
          <w:tab w:val="num" w:pos="3960"/>
        </w:tabs>
        <w:ind w:left="3960" w:hanging="360"/>
      </w:pPr>
    </w:lvl>
    <w:lvl w:ilvl="1" w:tentative="1">
      <w:start w:val="1"/>
      <w:numFmt w:val="decimal"/>
      <w:lvlText w:val="%2."/>
      <w:lvlJc w:val="left"/>
      <w:pPr>
        <w:tabs>
          <w:tab w:val="num" w:pos="4680"/>
        </w:tabs>
        <w:ind w:left="4680" w:hanging="360"/>
      </w:pPr>
    </w:lvl>
    <w:lvl w:ilvl="2" w:tentative="1">
      <w:start w:val="1"/>
      <w:numFmt w:val="decimal"/>
      <w:lvlText w:val="%3."/>
      <w:lvlJc w:val="left"/>
      <w:pPr>
        <w:tabs>
          <w:tab w:val="num" w:pos="5400"/>
        </w:tabs>
        <w:ind w:left="5400" w:hanging="360"/>
      </w:pPr>
    </w:lvl>
    <w:lvl w:ilvl="3" w:tentative="1">
      <w:start w:val="1"/>
      <w:numFmt w:val="decimal"/>
      <w:lvlText w:val="%4."/>
      <w:lvlJc w:val="left"/>
      <w:pPr>
        <w:tabs>
          <w:tab w:val="num" w:pos="6120"/>
        </w:tabs>
        <w:ind w:left="6120" w:hanging="360"/>
      </w:pPr>
    </w:lvl>
    <w:lvl w:ilvl="4" w:tentative="1">
      <w:start w:val="1"/>
      <w:numFmt w:val="decimal"/>
      <w:lvlText w:val="%5."/>
      <w:lvlJc w:val="left"/>
      <w:pPr>
        <w:tabs>
          <w:tab w:val="num" w:pos="6840"/>
        </w:tabs>
        <w:ind w:left="6840" w:hanging="360"/>
      </w:pPr>
    </w:lvl>
    <w:lvl w:ilvl="5" w:tentative="1">
      <w:start w:val="1"/>
      <w:numFmt w:val="decimal"/>
      <w:lvlText w:val="%6."/>
      <w:lvlJc w:val="left"/>
      <w:pPr>
        <w:tabs>
          <w:tab w:val="num" w:pos="7560"/>
        </w:tabs>
        <w:ind w:left="7560" w:hanging="360"/>
      </w:pPr>
    </w:lvl>
    <w:lvl w:ilvl="6" w:tentative="1">
      <w:start w:val="1"/>
      <w:numFmt w:val="decimal"/>
      <w:lvlText w:val="%7."/>
      <w:lvlJc w:val="left"/>
      <w:pPr>
        <w:tabs>
          <w:tab w:val="num" w:pos="8280"/>
        </w:tabs>
        <w:ind w:left="8280" w:hanging="360"/>
      </w:pPr>
    </w:lvl>
    <w:lvl w:ilvl="7" w:tentative="1">
      <w:start w:val="1"/>
      <w:numFmt w:val="decimal"/>
      <w:lvlText w:val="%8."/>
      <w:lvlJc w:val="left"/>
      <w:pPr>
        <w:tabs>
          <w:tab w:val="num" w:pos="9000"/>
        </w:tabs>
        <w:ind w:left="9000" w:hanging="360"/>
      </w:pPr>
    </w:lvl>
    <w:lvl w:ilvl="8" w:tentative="1">
      <w:start w:val="1"/>
      <w:numFmt w:val="decimal"/>
      <w:lvlText w:val="%9."/>
      <w:lvlJc w:val="left"/>
      <w:pPr>
        <w:tabs>
          <w:tab w:val="num" w:pos="9720"/>
        </w:tabs>
        <w:ind w:left="9720" w:hanging="360"/>
      </w:pPr>
    </w:lvl>
  </w:abstractNum>
  <w:abstractNum w:abstractNumId="2" w15:restartNumberingAfterBreak="0">
    <w:nsid w:val="1E892197"/>
    <w:multiLevelType w:val="hybridMultilevel"/>
    <w:tmpl w:val="D35E7CF8"/>
    <w:lvl w:ilvl="0" w:tplc="CA06CB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743B3"/>
    <w:multiLevelType w:val="hybridMultilevel"/>
    <w:tmpl w:val="F48416D6"/>
    <w:lvl w:ilvl="0" w:tplc="6CB87158">
      <w:start w:val="1"/>
      <w:numFmt w:val="bullet"/>
      <w:lvlText w:val="●"/>
      <w:lvlJc w:val="righ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ED6485"/>
    <w:multiLevelType w:val="hybridMultilevel"/>
    <w:tmpl w:val="03F4F2F0"/>
    <w:lvl w:ilvl="0" w:tplc="6CB87158">
      <w:start w:val="1"/>
      <w:numFmt w:val="bullet"/>
      <w:lvlText w:val="●"/>
      <w:lvlJc w:val="righ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9A21F3C"/>
    <w:multiLevelType w:val="hybridMultilevel"/>
    <w:tmpl w:val="F0988002"/>
    <w:lvl w:ilvl="0" w:tplc="6CB87158">
      <w:start w:val="1"/>
      <w:numFmt w:val="bullet"/>
      <w:lvlText w:val="●"/>
      <w:lvlJc w:val="righ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364006"/>
    <w:multiLevelType w:val="multilevel"/>
    <w:tmpl w:val="CC36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0907963">
    <w:abstractNumId w:val="0"/>
  </w:num>
  <w:num w:numId="2" w16cid:durableId="2018920500">
    <w:abstractNumId w:val="6"/>
  </w:num>
  <w:num w:numId="3" w16cid:durableId="941837012">
    <w:abstractNumId w:val="4"/>
  </w:num>
  <w:num w:numId="4" w16cid:durableId="1755585086">
    <w:abstractNumId w:val="2"/>
  </w:num>
  <w:num w:numId="5" w16cid:durableId="1771462181">
    <w:abstractNumId w:val="5"/>
  </w:num>
  <w:num w:numId="6" w16cid:durableId="1731152558">
    <w:abstractNumId w:val="2"/>
  </w:num>
  <w:num w:numId="7" w16cid:durableId="1283803421">
    <w:abstractNumId w:val="2"/>
  </w:num>
  <w:num w:numId="8" w16cid:durableId="15741233">
    <w:abstractNumId w:val="1"/>
  </w:num>
  <w:num w:numId="9" w16cid:durableId="1526943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24E"/>
    <w:rsid w:val="00000A46"/>
    <w:rsid w:val="00000C46"/>
    <w:rsid w:val="0000148D"/>
    <w:rsid w:val="000023BD"/>
    <w:rsid w:val="00002B4B"/>
    <w:rsid w:val="00002F66"/>
    <w:rsid w:val="0000384C"/>
    <w:rsid w:val="00003A46"/>
    <w:rsid w:val="0000538E"/>
    <w:rsid w:val="00005854"/>
    <w:rsid w:val="00005965"/>
    <w:rsid w:val="00006AE2"/>
    <w:rsid w:val="00006C51"/>
    <w:rsid w:val="000072B3"/>
    <w:rsid w:val="00007A05"/>
    <w:rsid w:val="00010205"/>
    <w:rsid w:val="00010233"/>
    <w:rsid w:val="00010A2B"/>
    <w:rsid w:val="00011763"/>
    <w:rsid w:val="000118A7"/>
    <w:rsid w:val="00012DC9"/>
    <w:rsid w:val="00012F6D"/>
    <w:rsid w:val="000141A1"/>
    <w:rsid w:val="000152BC"/>
    <w:rsid w:val="0001532D"/>
    <w:rsid w:val="0001580B"/>
    <w:rsid w:val="00015A8B"/>
    <w:rsid w:val="00016AE7"/>
    <w:rsid w:val="00017C5E"/>
    <w:rsid w:val="000202E4"/>
    <w:rsid w:val="00020439"/>
    <w:rsid w:val="00020636"/>
    <w:rsid w:val="000211A4"/>
    <w:rsid w:val="00021A30"/>
    <w:rsid w:val="00021D10"/>
    <w:rsid w:val="00022DA3"/>
    <w:rsid w:val="0002418F"/>
    <w:rsid w:val="00024210"/>
    <w:rsid w:val="00024325"/>
    <w:rsid w:val="0002462A"/>
    <w:rsid w:val="000251BE"/>
    <w:rsid w:val="00026A6D"/>
    <w:rsid w:val="000272AB"/>
    <w:rsid w:val="000278AE"/>
    <w:rsid w:val="00030963"/>
    <w:rsid w:val="00031C3D"/>
    <w:rsid w:val="00033124"/>
    <w:rsid w:val="000335B3"/>
    <w:rsid w:val="00033A81"/>
    <w:rsid w:val="00033E77"/>
    <w:rsid w:val="0003444C"/>
    <w:rsid w:val="00035587"/>
    <w:rsid w:val="00035645"/>
    <w:rsid w:val="00036450"/>
    <w:rsid w:val="00036E57"/>
    <w:rsid w:val="00040049"/>
    <w:rsid w:val="0004179F"/>
    <w:rsid w:val="00042901"/>
    <w:rsid w:val="00042EEE"/>
    <w:rsid w:val="000443E5"/>
    <w:rsid w:val="00044DC3"/>
    <w:rsid w:val="0004569B"/>
    <w:rsid w:val="00046449"/>
    <w:rsid w:val="0004738F"/>
    <w:rsid w:val="00050195"/>
    <w:rsid w:val="00050535"/>
    <w:rsid w:val="0005094A"/>
    <w:rsid w:val="00051566"/>
    <w:rsid w:val="00051853"/>
    <w:rsid w:val="0005350E"/>
    <w:rsid w:val="00054907"/>
    <w:rsid w:val="00054F05"/>
    <w:rsid w:val="00055E95"/>
    <w:rsid w:val="00056CAC"/>
    <w:rsid w:val="00057970"/>
    <w:rsid w:val="00060119"/>
    <w:rsid w:val="000612E0"/>
    <w:rsid w:val="000628E2"/>
    <w:rsid w:val="00062F03"/>
    <w:rsid w:val="000630CE"/>
    <w:rsid w:val="0006352F"/>
    <w:rsid w:val="00063736"/>
    <w:rsid w:val="0006418A"/>
    <w:rsid w:val="00064E2C"/>
    <w:rsid w:val="00064EE3"/>
    <w:rsid w:val="00066E45"/>
    <w:rsid w:val="00067C16"/>
    <w:rsid w:val="000707DA"/>
    <w:rsid w:val="0007088D"/>
    <w:rsid w:val="000716E5"/>
    <w:rsid w:val="0007334C"/>
    <w:rsid w:val="00073D3E"/>
    <w:rsid w:val="00074412"/>
    <w:rsid w:val="0007464D"/>
    <w:rsid w:val="0007573D"/>
    <w:rsid w:val="00075E7C"/>
    <w:rsid w:val="00076124"/>
    <w:rsid w:val="00076668"/>
    <w:rsid w:val="00076B29"/>
    <w:rsid w:val="00076F26"/>
    <w:rsid w:val="00077B9E"/>
    <w:rsid w:val="00082848"/>
    <w:rsid w:val="0008323E"/>
    <w:rsid w:val="00083895"/>
    <w:rsid w:val="00084B2E"/>
    <w:rsid w:val="0008587C"/>
    <w:rsid w:val="000858A3"/>
    <w:rsid w:val="00086A56"/>
    <w:rsid w:val="00087CA9"/>
    <w:rsid w:val="0009059C"/>
    <w:rsid w:val="00090904"/>
    <w:rsid w:val="000909CD"/>
    <w:rsid w:val="00090D64"/>
    <w:rsid w:val="00091175"/>
    <w:rsid w:val="00091317"/>
    <w:rsid w:val="00092336"/>
    <w:rsid w:val="000929B3"/>
    <w:rsid w:val="00092E43"/>
    <w:rsid w:val="00093191"/>
    <w:rsid w:val="00093EE2"/>
    <w:rsid w:val="00093EFF"/>
    <w:rsid w:val="00094499"/>
    <w:rsid w:val="000945F1"/>
    <w:rsid w:val="0009479C"/>
    <w:rsid w:val="00094F1F"/>
    <w:rsid w:val="00095435"/>
    <w:rsid w:val="000975DC"/>
    <w:rsid w:val="00097D85"/>
    <w:rsid w:val="000A0489"/>
    <w:rsid w:val="000A159F"/>
    <w:rsid w:val="000A20AE"/>
    <w:rsid w:val="000A2506"/>
    <w:rsid w:val="000A3FA3"/>
    <w:rsid w:val="000A3FD3"/>
    <w:rsid w:val="000A49AB"/>
    <w:rsid w:val="000A52FB"/>
    <w:rsid w:val="000A5874"/>
    <w:rsid w:val="000A743C"/>
    <w:rsid w:val="000B0E42"/>
    <w:rsid w:val="000B15BF"/>
    <w:rsid w:val="000B2893"/>
    <w:rsid w:val="000B2C12"/>
    <w:rsid w:val="000B4F8B"/>
    <w:rsid w:val="000B6FCB"/>
    <w:rsid w:val="000B798B"/>
    <w:rsid w:val="000C057C"/>
    <w:rsid w:val="000C2B4D"/>
    <w:rsid w:val="000C45FF"/>
    <w:rsid w:val="000C4630"/>
    <w:rsid w:val="000C5E7B"/>
    <w:rsid w:val="000C76BF"/>
    <w:rsid w:val="000C788E"/>
    <w:rsid w:val="000C7AC4"/>
    <w:rsid w:val="000D00E0"/>
    <w:rsid w:val="000D0941"/>
    <w:rsid w:val="000D10EF"/>
    <w:rsid w:val="000D18D0"/>
    <w:rsid w:val="000D25F6"/>
    <w:rsid w:val="000D2751"/>
    <w:rsid w:val="000D299D"/>
    <w:rsid w:val="000D2F34"/>
    <w:rsid w:val="000D320C"/>
    <w:rsid w:val="000D42A6"/>
    <w:rsid w:val="000D43AC"/>
    <w:rsid w:val="000D46DC"/>
    <w:rsid w:val="000D5A36"/>
    <w:rsid w:val="000D5F3D"/>
    <w:rsid w:val="000D6A3E"/>
    <w:rsid w:val="000D7008"/>
    <w:rsid w:val="000D7AF5"/>
    <w:rsid w:val="000E1849"/>
    <w:rsid w:val="000E1D67"/>
    <w:rsid w:val="000E2601"/>
    <w:rsid w:val="000E2A1C"/>
    <w:rsid w:val="000E3FD1"/>
    <w:rsid w:val="000E4816"/>
    <w:rsid w:val="000E4C45"/>
    <w:rsid w:val="000E5AD2"/>
    <w:rsid w:val="000E6CD8"/>
    <w:rsid w:val="000E75CF"/>
    <w:rsid w:val="000E7AF9"/>
    <w:rsid w:val="000E7F97"/>
    <w:rsid w:val="000F0902"/>
    <w:rsid w:val="000F13E6"/>
    <w:rsid w:val="000F3624"/>
    <w:rsid w:val="000F3F48"/>
    <w:rsid w:val="000F3FA1"/>
    <w:rsid w:val="000F5621"/>
    <w:rsid w:val="000F6C93"/>
    <w:rsid w:val="000F6D1F"/>
    <w:rsid w:val="000F6E67"/>
    <w:rsid w:val="000F6E9A"/>
    <w:rsid w:val="000F7656"/>
    <w:rsid w:val="00100058"/>
    <w:rsid w:val="00100DE1"/>
    <w:rsid w:val="00102597"/>
    <w:rsid w:val="001035F1"/>
    <w:rsid w:val="0010401A"/>
    <w:rsid w:val="00104FB8"/>
    <w:rsid w:val="00105D9B"/>
    <w:rsid w:val="001070F0"/>
    <w:rsid w:val="00110650"/>
    <w:rsid w:val="001110DC"/>
    <w:rsid w:val="001113CB"/>
    <w:rsid w:val="00112054"/>
    <w:rsid w:val="00112E4E"/>
    <w:rsid w:val="00113125"/>
    <w:rsid w:val="001154BC"/>
    <w:rsid w:val="001157B1"/>
    <w:rsid w:val="00115C71"/>
    <w:rsid w:val="00116C88"/>
    <w:rsid w:val="001207F6"/>
    <w:rsid w:val="00120B9F"/>
    <w:rsid w:val="00120CB7"/>
    <w:rsid w:val="0012194B"/>
    <w:rsid w:val="00122062"/>
    <w:rsid w:val="0012271C"/>
    <w:rsid w:val="0012368E"/>
    <w:rsid w:val="001240B0"/>
    <w:rsid w:val="0012458B"/>
    <w:rsid w:val="00124643"/>
    <w:rsid w:val="00125BD2"/>
    <w:rsid w:val="0012674C"/>
    <w:rsid w:val="00127991"/>
    <w:rsid w:val="00127B94"/>
    <w:rsid w:val="00127EA3"/>
    <w:rsid w:val="001306F3"/>
    <w:rsid w:val="0013128C"/>
    <w:rsid w:val="001314C6"/>
    <w:rsid w:val="00131B9F"/>
    <w:rsid w:val="00131EF3"/>
    <w:rsid w:val="001321A2"/>
    <w:rsid w:val="001336BF"/>
    <w:rsid w:val="00133D09"/>
    <w:rsid w:val="0013533D"/>
    <w:rsid w:val="00135990"/>
    <w:rsid w:val="0013719F"/>
    <w:rsid w:val="00137E04"/>
    <w:rsid w:val="00141050"/>
    <w:rsid w:val="00142BB0"/>
    <w:rsid w:val="001444C6"/>
    <w:rsid w:val="001455B8"/>
    <w:rsid w:val="00146ACC"/>
    <w:rsid w:val="00147882"/>
    <w:rsid w:val="001501EF"/>
    <w:rsid w:val="0015075B"/>
    <w:rsid w:val="001525E1"/>
    <w:rsid w:val="00152C5F"/>
    <w:rsid w:val="00152E09"/>
    <w:rsid w:val="00153167"/>
    <w:rsid w:val="0015392C"/>
    <w:rsid w:val="00154232"/>
    <w:rsid w:val="00154964"/>
    <w:rsid w:val="001549A4"/>
    <w:rsid w:val="00154B18"/>
    <w:rsid w:val="0015586B"/>
    <w:rsid w:val="00155953"/>
    <w:rsid w:val="00157F9A"/>
    <w:rsid w:val="0016089A"/>
    <w:rsid w:val="001614CB"/>
    <w:rsid w:val="0016180F"/>
    <w:rsid w:val="00161B2C"/>
    <w:rsid w:val="00161CEF"/>
    <w:rsid w:val="00161E6F"/>
    <w:rsid w:val="00163663"/>
    <w:rsid w:val="001641DF"/>
    <w:rsid w:val="00166222"/>
    <w:rsid w:val="00166348"/>
    <w:rsid w:val="001679AC"/>
    <w:rsid w:val="00167ED4"/>
    <w:rsid w:val="00170300"/>
    <w:rsid w:val="00171011"/>
    <w:rsid w:val="0017133D"/>
    <w:rsid w:val="001719F2"/>
    <w:rsid w:val="00171AAE"/>
    <w:rsid w:val="00171EDF"/>
    <w:rsid w:val="00172B64"/>
    <w:rsid w:val="0017392D"/>
    <w:rsid w:val="00173A1F"/>
    <w:rsid w:val="00173A9C"/>
    <w:rsid w:val="00173EE1"/>
    <w:rsid w:val="00175C90"/>
    <w:rsid w:val="00175CCA"/>
    <w:rsid w:val="001763AE"/>
    <w:rsid w:val="00176727"/>
    <w:rsid w:val="00176FB9"/>
    <w:rsid w:val="00180152"/>
    <w:rsid w:val="00180329"/>
    <w:rsid w:val="00180374"/>
    <w:rsid w:val="00180983"/>
    <w:rsid w:val="00180D33"/>
    <w:rsid w:val="00182AB0"/>
    <w:rsid w:val="001840A0"/>
    <w:rsid w:val="00185CFE"/>
    <w:rsid w:val="0018634E"/>
    <w:rsid w:val="00186980"/>
    <w:rsid w:val="00186D27"/>
    <w:rsid w:val="0019001F"/>
    <w:rsid w:val="0019237F"/>
    <w:rsid w:val="00192B16"/>
    <w:rsid w:val="00192C6F"/>
    <w:rsid w:val="00192CB2"/>
    <w:rsid w:val="001936C2"/>
    <w:rsid w:val="00193E75"/>
    <w:rsid w:val="00194CB4"/>
    <w:rsid w:val="0019543C"/>
    <w:rsid w:val="001955E1"/>
    <w:rsid w:val="0019775C"/>
    <w:rsid w:val="00197A20"/>
    <w:rsid w:val="00197B97"/>
    <w:rsid w:val="001A019B"/>
    <w:rsid w:val="001A0D46"/>
    <w:rsid w:val="001A1F16"/>
    <w:rsid w:val="001A2292"/>
    <w:rsid w:val="001A257A"/>
    <w:rsid w:val="001A2F9B"/>
    <w:rsid w:val="001A3211"/>
    <w:rsid w:val="001A3A34"/>
    <w:rsid w:val="001A4AFE"/>
    <w:rsid w:val="001A5571"/>
    <w:rsid w:val="001A6A73"/>
    <w:rsid w:val="001A6B44"/>
    <w:rsid w:val="001A7019"/>
    <w:rsid w:val="001A7156"/>
    <w:rsid w:val="001A74A5"/>
    <w:rsid w:val="001A7A3F"/>
    <w:rsid w:val="001B04E0"/>
    <w:rsid w:val="001B0541"/>
    <w:rsid w:val="001B0C04"/>
    <w:rsid w:val="001B103A"/>
    <w:rsid w:val="001B11C8"/>
    <w:rsid w:val="001B16F9"/>
    <w:rsid w:val="001B1DF8"/>
    <w:rsid w:val="001B2ABD"/>
    <w:rsid w:val="001B2EF7"/>
    <w:rsid w:val="001B327A"/>
    <w:rsid w:val="001B4010"/>
    <w:rsid w:val="001B4218"/>
    <w:rsid w:val="001B4B0F"/>
    <w:rsid w:val="001B4B11"/>
    <w:rsid w:val="001B4DB9"/>
    <w:rsid w:val="001B502C"/>
    <w:rsid w:val="001B5573"/>
    <w:rsid w:val="001B582C"/>
    <w:rsid w:val="001B5EE8"/>
    <w:rsid w:val="001B7111"/>
    <w:rsid w:val="001B7A26"/>
    <w:rsid w:val="001B7C78"/>
    <w:rsid w:val="001C0011"/>
    <w:rsid w:val="001C0722"/>
    <w:rsid w:val="001C09D8"/>
    <w:rsid w:val="001C0AAF"/>
    <w:rsid w:val="001C2083"/>
    <w:rsid w:val="001C3135"/>
    <w:rsid w:val="001C438F"/>
    <w:rsid w:val="001C5183"/>
    <w:rsid w:val="001C64BA"/>
    <w:rsid w:val="001C66F1"/>
    <w:rsid w:val="001C7F2E"/>
    <w:rsid w:val="001D0A81"/>
    <w:rsid w:val="001D0E8E"/>
    <w:rsid w:val="001D1781"/>
    <w:rsid w:val="001D195A"/>
    <w:rsid w:val="001D592E"/>
    <w:rsid w:val="001D5B42"/>
    <w:rsid w:val="001D6DC7"/>
    <w:rsid w:val="001D6F77"/>
    <w:rsid w:val="001D7A99"/>
    <w:rsid w:val="001E0391"/>
    <w:rsid w:val="001E0929"/>
    <w:rsid w:val="001E0BF1"/>
    <w:rsid w:val="001E1759"/>
    <w:rsid w:val="001E2FD1"/>
    <w:rsid w:val="001E396C"/>
    <w:rsid w:val="001E3BB5"/>
    <w:rsid w:val="001E4114"/>
    <w:rsid w:val="001E45FD"/>
    <w:rsid w:val="001E4672"/>
    <w:rsid w:val="001E5656"/>
    <w:rsid w:val="001E6794"/>
    <w:rsid w:val="001E6EFC"/>
    <w:rsid w:val="001E79F6"/>
    <w:rsid w:val="001E7B47"/>
    <w:rsid w:val="001F09A8"/>
    <w:rsid w:val="001F1ECC"/>
    <w:rsid w:val="001F21CC"/>
    <w:rsid w:val="001F2273"/>
    <w:rsid w:val="001F2387"/>
    <w:rsid w:val="001F2780"/>
    <w:rsid w:val="001F2BC7"/>
    <w:rsid w:val="001F356F"/>
    <w:rsid w:val="001F3EFD"/>
    <w:rsid w:val="001F44D6"/>
    <w:rsid w:val="001F4A50"/>
    <w:rsid w:val="001F4D8A"/>
    <w:rsid w:val="001F6176"/>
    <w:rsid w:val="001F6B3E"/>
    <w:rsid w:val="001F6B7A"/>
    <w:rsid w:val="001F6F1C"/>
    <w:rsid w:val="001F7317"/>
    <w:rsid w:val="00200C20"/>
    <w:rsid w:val="0020138C"/>
    <w:rsid w:val="00203464"/>
    <w:rsid w:val="00204D5B"/>
    <w:rsid w:val="002050E7"/>
    <w:rsid w:val="00205D51"/>
    <w:rsid w:val="0020634F"/>
    <w:rsid w:val="002073D4"/>
    <w:rsid w:val="00207BFD"/>
    <w:rsid w:val="00207C71"/>
    <w:rsid w:val="0021118D"/>
    <w:rsid w:val="002112DC"/>
    <w:rsid w:val="0021178A"/>
    <w:rsid w:val="00211DE7"/>
    <w:rsid w:val="00211EDF"/>
    <w:rsid w:val="00212372"/>
    <w:rsid w:val="0021293F"/>
    <w:rsid w:val="002130A9"/>
    <w:rsid w:val="00213AB3"/>
    <w:rsid w:val="00213BD5"/>
    <w:rsid w:val="002140FA"/>
    <w:rsid w:val="002141CA"/>
    <w:rsid w:val="0021470E"/>
    <w:rsid w:val="0021508D"/>
    <w:rsid w:val="00216613"/>
    <w:rsid w:val="00216FFD"/>
    <w:rsid w:val="002179D1"/>
    <w:rsid w:val="00217CB3"/>
    <w:rsid w:val="00220C93"/>
    <w:rsid w:val="00222338"/>
    <w:rsid w:val="002225BB"/>
    <w:rsid w:val="00222D8D"/>
    <w:rsid w:val="00224926"/>
    <w:rsid w:val="00224EFF"/>
    <w:rsid w:val="00225BE0"/>
    <w:rsid w:val="00226AF8"/>
    <w:rsid w:val="00226B8B"/>
    <w:rsid w:val="002271FC"/>
    <w:rsid w:val="002272C6"/>
    <w:rsid w:val="00230359"/>
    <w:rsid w:val="0023046B"/>
    <w:rsid w:val="002312FC"/>
    <w:rsid w:val="00231CD9"/>
    <w:rsid w:val="00232DF5"/>
    <w:rsid w:val="0023336D"/>
    <w:rsid w:val="0023450B"/>
    <w:rsid w:val="0023571C"/>
    <w:rsid w:val="002361BB"/>
    <w:rsid w:val="002400EB"/>
    <w:rsid w:val="00240AAD"/>
    <w:rsid w:val="00241879"/>
    <w:rsid w:val="00241D5F"/>
    <w:rsid w:val="002422D2"/>
    <w:rsid w:val="00243718"/>
    <w:rsid w:val="002458FB"/>
    <w:rsid w:val="00247805"/>
    <w:rsid w:val="00247D24"/>
    <w:rsid w:val="002502C9"/>
    <w:rsid w:val="00250FAB"/>
    <w:rsid w:val="00251F76"/>
    <w:rsid w:val="002520CB"/>
    <w:rsid w:val="00252A13"/>
    <w:rsid w:val="00252DE9"/>
    <w:rsid w:val="00252E24"/>
    <w:rsid w:val="002534A8"/>
    <w:rsid w:val="00254344"/>
    <w:rsid w:val="002549AD"/>
    <w:rsid w:val="00254A60"/>
    <w:rsid w:val="00254CDF"/>
    <w:rsid w:val="00254FB5"/>
    <w:rsid w:val="00256CF7"/>
    <w:rsid w:val="00257FC9"/>
    <w:rsid w:val="00261635"/>
    <w:rsid w:val="00261650"/>
    <w:rsid w:val="00262639"/>
    <w:rsid w:val="002637CC"/>
    <w:rsid w:val="00264797"/>
    <w:rsid w:val="00264898"/>
    <w:rsid w:val="00265367"/>
    <w:rsid w:val="002657D3"/>
    <w:rsid w:val="002663E9"/>
    <w:rsid w:val="002672D6"/>
    <w:rsid w:val="00267DDC"/>
    <w:rsid w:val="00270205"/>
    <w:rsid w:val="00270E59"/>
    <w:rsid w:val="0027172B"/>
    <w:rsid w:val="00271923"/>
    <w:rsid w:val="00271BAC"/>
    <w:rsid w:val="00273A02"/>
    <w:rsid w:val="00274550"/>
    <w:rsid w:val="00274A2E"/>
    <w:rsid w:val="00276053"/>
    <w:rsid w:val="0027719E"/>
    <w:rsid w:val="00281FD5"/>
    <w:rsid w:val="0028276F"/>
    <w:rsid w:val="00283823"/>
    <w:rsid w:val="00283FA1"/>
    <w:rsid w:val="002842A1"/>
    <w:rsid w:val="002843BF"/>
    <w:rsid w:val="002848B6"/>
    <w:rsid w:val="00284922"/>
    <w:rsid w:val="00285699"/>
    <w:rsid w:val="00285A5E"/>
    <w:rsid w:val="00285BF9"/>
    <w:rsid w:val="00285FEB"/>
    <w:rsid w:val="002861C7"/>
    <w:rsid w:val="002874F0"/>
    <w:rsid w:val="00290006"/>
    <w:rsid w:val="00290117"/>
    <w:rsid w:val="00290232"/>
    <w:rsid w:val="00290237"/>
    <w:rsid w:val="002902E0"/>
    <w:rsid w:val="00291392"/>
    <w:rsid w:val="00292AA3"/>
    <w:rsid w:val="00293830"/>
    <w:rsid w:val="0029584B"/>
    <w:rsid w:val="00295B3A"/>
    <w:rsid w:val="00296E83"/>
    <w:rsid w:val="00297472"/>
    <w:rsid w:val="00297A2C"/>
    <w:rsid w:val="002A1870"/>
    <w:rsid w:val="002A3119"/>
    <w:rsid w:val="002A3F53"/>
    <w:rsid w:val="002A4997"/>
    <w:rsid w:val="002A49CC"/>
    <w:rsid w:val="002A5683"/>
    <w:rsid w:val="002A6D00"/>
    <w:rsid w:val="002A70AB"/>
    <w:rsid w:val="002A74B4"/>
    <w:rsid w:val="002A7B9A"/>
    <w:rsid w:val="002A7C51"/>
    <w:rsid w:val="002B17E9"/>
    <w:rsid w:val="002B347F"/>
    <w:rsid w:val="002B40B9"/>
    <w:rsid w:val="002B538D"/>
    <w:rsid w:val="002B629C"/>
    <w:rsid w:val="002B6A3F"/>
    <w:rsid w:val="002B6EF6"/>
    <w:rsid w:val="002B7080"/>
    <w:rsid w:val="002B734E"/>
    <w:rsid w:val="002C0940"/>
    <w:rsid w:val="002C1202"/>
    <w:rsid w:val="002C18CD"/>
    <w:rsid w:val="002C3339"/>
    <w:rsid w:val="002C345C"/>
    <w:rsid w:val="002C48BA"/>
    <w:rsid w:val="002C5663"/>
    <w:rsid w:val="002C754C"/>
    <w:rsid w:val="002C76C6"/>
    <w:rsid w:val="002D08E5"/>
    <w:rsid w:val="002D0B2F"/>
    <w:rsid w:val="002D166B"/>
    <w:rsid w:val="002D193A"/>
    <w:rsid w:val="002D260D"/>
    <w:rsid w:val="002D28A8"/>
    <w:rsid w:val="002D346A"/>
    <w:rsid w:val="002D35EC"/>
    <w:rsid w:val="002D37CF"/>
    <w:rsid w:val="002D3B08"/>
    <w:rsid w:val="002D4049"/>
    <w:rsid w:val="002D41B3"/>
    <w:rsid w:val="002D41D5"/>
    <w:rsid w:val="002D5217"/>
    <w:rsid w:val="002D5AD1"/>
    <w:rsid w:val="002D68AB"/>
    <w:rsid w:val="002D7A73"/>
    <w:rsid w:val="002E0A0E"/>
    <w:rsid w:val="002E1A7F"/>
    <w:rsid w:val="002E1E26"/>
    <w:rsid w:val="002E21E2"/>
    <w:rsid w:val="002E261B"/>
    <w:rsid w:val="002E27B6"/>
    <w:rsid w:val="002E2D8E"/>
    <w:rsid w:val="002E32A0"/>
    <w:rsid w:val="002E3848"/>
    <w:rsid w:val="002E3BD7"/>
    <w:rsid w:val="002E3CF6"/>
    <w:rsid w:val="002E4AE6"/>
    <w:rsid w:val="002E6854"/>
    <w:rsid w:val="002E7BA4"/>
    <w:rsid w:val="002E7EBB"/>
    <w:rsid w:val="002F1581"/>
    <w:rsid w:val="002F349E"/>
    <w:rsid w:val="002F35D1"/>
    <w:rsid w:val="002F49AF"/>
    <w:rsid w:val="002F4C03"/>
    <w:rsid w:val="002F5072"/>
    <w:rsid w:val="002F511A"/>
    <w:rsid w:val="002F5BB2"/>
    <w:rsid w:val="002F62ED"/>
    <w:rsid w:val="002F6C09"/>
    <w:rsid w:val="002F7760"/>
    <w:rsid w:val="00300BB8"/>
    <w:rsid w:val="003010B2"/>
    <w:rsid w:val="0030117E"/>
    <w:rsid w:val="003012BF"/>
    <w:rsid w:val="00301F6B"/>
    <w:rsid w:val="003022AF"/>
    <w:rsid w:val="00302EA3"/>
    <w:rsid w:val="00303B47"/>
    <w:rsid w:val="003044DC"/>
    <w:rsid w:val="003047F5"/>
    <w:rsid w:val="0030481B"/>
    <w:rsid w:val="003049A7"/>
    <w:rsid w:val="00304BBB"/>
    <w:rsid w:val="003065CD"/>
    <w:rsid w:val="003066CB"/>
    <w:rsid w:val="00306F8C"/>
    <w:rsid w:val="00310465"/>
    <w:rsid w:val="00310F1A"/>
    <w:rsid w:val="00311012"/>
    <w:rsid w:val="003120E5"/>
    <w:rsid w:val="00312343"/>
    <w:rsid w:val="003127A8"/>
    <w:rsid w:val="003129CA"/>
    <w:rsid w:val="00312E70"/>
    <w:rsid w:val="00313486"/>
    <w:rsid w:val="00313EAD"/>
    <w:rsid w:val="003156FC"/>
    <w:rsid w:val="00315925"/>
    <w:rsid w:val="003170B1"/>
    <w:rsid w:val="0032021E"/>
    <w:rsid w:val="00320720"/>
    <w:rsid w:val="00321F00"/>
    <w:rsid w:val="003225E5"/>
    <w:rsid w:val="00323CAB"/>
    <w:rsid w:val="00325449"/>
    <w:rsid w:val="003254B5"/>
    <w:rsid w:val="00325805"/>
    <w:rsid w:val="00325821"/>
    <w:rsid w:val="003261F0"/>
    <w:rsid w:val="00326524"/>
    <w:rsid w:val="00326AE6"/>
    <w:rsid w:val="00326BB3"/>
    <w:rsid w:val="003316A1"/>
    <w:rsid w:val="00331F4A"/>
    <w:rsid w:val="00332017"/>
    <w:rsid w:val="0033229D"/>
    <w:rsid w:val="003333F2"/>
    <w:rsid w:val="00334ABD"/>
    <w:rsid w:val="00334FE7"/>
    <w:rsid w:val="003368BA"/>
    <w:rsid w:val="00337B1A"/>
    <w:rsid w:val="003408E3"/>
    <w:rsid w:val="003411A3"/>
    <w:rsid w:val="00342E1D"/>
    <w:rsid w:val="00342F0B"/>
    <w:rsid w:val="00343450"/>
    <w:rsid w:val="003435EA"/>
    <w:rsid w:val="00343CE7"/>
    <w:rsid w:val="003440A9"/>
    <w:rsid w:val="00345318"/>
    <w:rsid w:val="003460F4"/>
    <w:rsid w:val="00346173"/>
    <w:rsid w:val="00346E9B"/>
    <w:rsid w:val="00347FEE"/>
    <w:rsid w:val="003509C7"/>
    <w:rsid w:val="00350ACE"/>
    <w:rsid w:val="00350D33"/>
    <w:rsid w:val="00351975"/>
    <w:rsid w:val="003527D9"/>
    <w:rsid w:val="00353FD6"/>
    <w:rsid w:val="00356B5A"/>
    <w:rsid w:val="003575A2"/>
    <w:rsid w:val="0035799D"/>
    <w:rsid w:val="00357D91"/>
    <w:rsid w:val="00360E4B"/>
    <w:rsid w:val="00360E6E"/>
    <w:rsid w:val="00361EDC"/>
    <w:rsid w:val="00361F6B"/>
    <w:rsid w:val="003642BE"/>
    <w:rsid w:val="00365727"/>
    <w:rsid w:val="00365761"/>
    <w:rsid w:val="003669FB"/>
    <w:rsid w:val="00367361"/>
    <w:rsid w:val="00367546"/>
    <w:rsid w:val="0037121F"/>
    <w:rsid w:val="003732D1"/>
    <w:rsid w:val="00374433"/>
    <w:rsid w:val="00374D66"/>
    <w:rsid w:val="0037650F"/>
    <w:rsid w:val="00376515"/>
    <w:rsid w:val="00376BD3"/>
    <w:rsid w:val="00377016"/>
    <w:rsid w:val="0038016E"/>
    <w:rsid w:val="00380F62"/>
    <w:rsid w:val="00381149"/>
    <w:rsid w:val="00381BB8"/>
    <w:rsid w:val="00381C3B"/>
    <w:rsid w:val="00382529"/>
    <w:rsid w:val="00382747"/>
    <w:rsid w:val="00382941"/>
    <w:rsid w:val="00383773"/>
    <w:rsid w:val="003849BF"/>
    <w:rsid w:val="00385C92"/>
    <w:rsid w:val="0038781A"/>
    <w:rsid w:val="00390224"/>
    <w:rsid w:val="003907C0"/>
    <w:rsid w:val="00390C43"/>
    <w:rsid w:val="00391029"/>
    <w:rsid w:val="00391320"/>
    <w:rsid w:val="00391BBD"/>
    <w:rsid w:val="003932E9"/>
    <w:rsid w:val="0039414B"/>
    <w:rsid w:val="00394209"/>
    <w:rsid w:val="0039421F"/>
    <w:rsid w:val="00395C76"/>
    <w:rsid w:val="00396743"/>
    <w:rsid w:val="00396B5A"/>
    <w:rsid w:val="00397BD1"/>
    <w:rsid w:val="003A13F9"/>
    <w:rsid w:val="003A17E1"/>
    <w:rsid w:val="003A1C00"/>
    <w:rsid w:val="003A1D42"/>
    <w:rsid w:val="003A2183"/>
    <w:rsid w:val="003A2784"/>
    <w:rsid w:val="003A2EB3"/>
    <w:rsid w:val="003A36DE"/>
    <w:rsid w:val="003A3922"/>
    <w:rsid w:val="003A4C3F"/>
    <w:rsid w:val="003A69B5"/>
    <w:rsid w:val="003A6B7D"/>
    <w:rsid w:val="003A6C5C"/>
    <w:rsid w:val="003B00FD"/>
    <w:rsid w:val="003B06CA"/>
    <w:rsid w:val="003B078E"/>
    <w:rsid w:val="003B0869"/>
    <w:rsid w:val="003B1F27"/>
    <w:rsid w:val="003B200A"/>
    <w:rsid w:val="003B2B6C"/>
    <w:rsid w:val="003B41DA"/>
    <w:rsid w:val="003B439E"/>
    <w:rsid w:val="003B4AC5"/>
    <w:rsid w:val="003B520E"/>
    <w:rsid w:val="003B5658"/>
    <w:rsid w:val="003B5AAA"/>
    <w:rsid w:val="003B6394"/>
    <w:rsid w:val="003B6813"/>
    <w:rsid w:val="003B6841"/>
    <w:rsid w:val="003B68BF"/>
    <w:rsid w:val="003C04E3"/>
    <w:rsid w:val="003C0AAA"/>
    <w:rsid w:val="003C0D3F"/>
    <w:rsid w:val="003C10C1"/>
    <w:rsid w:val="003C112D"/>
    <w:rsid w:val="003C19E6"/>
    <w:rsid w:val="003C213B"/>
    <w:rsid w:val="003C2224"/>
    <w:rsid w:val="003C2E68"/>
    <w:rsid w:val="003C32A3"/>
    <w:rsid w:val="003C347B"/>
    <w:rsid w:val="003C3903"/>
    <w:rsid w:val="003C3DFA"/>
    <w:rsid w:val="003C4584"/>
    <w:rsid w:val="003C4ABC"/>
    <w:rsid w:val="003C4BE0"/>
    <w:rsid w:val="003C6F34"/>
    <w:rsid w:val="003C7452"/>
    <w:rsid w:val="003C7857"/>
    <w:rsid w:val="003D07CF"/>
    <w:rsid w:val="003D14D2"/>
    <w:rsid w:val="003D1C4E"/>
    <w:rsid w:val="003D205A"/>
    <w:rsid w:val="003D3D58"/>
    <w:rsid w:val="003D3E35"/>
    <w:rsid w:val="003D49A6"/>
    <w:rsid w:val="003D5239"/>
    <w:rsid w:val="003D5256"/>
    <w:rsid w:val="003D5702"/>
    <w:rsid w:val="003D753D"/>
    <w:rsid w:val="003E0F40"/>
    <w:rsid w:val="003E0F4B"/>
    <w:rsid w:val="003E16C1"/>
    <w:rsid w:val="003E1EA1"/>
    <w:rsid w:val="003E293E"/>
    <w:rsid w:val="003E4006"/>
    <w:rsid w:val="003E4917"/>
    <w:rsid w:val="003E4949"/>
    <w:rsid w:val="003E4DAA"/>
    <w:rsid w:val="003E590D"/>
    <w:rsid w:val="003E605E"/>
    <w:rsid w:val="003E63B6"/>
    <w:rsid w:val="003F04B4"/>
    <w:rsid w:val="003F0C26"/>
    <w:rsid w:val="003F0CBB"/>
    <w:rsid w:val="003F0E08"/>
    <w:rsid w:val="003F2AB2"/>
    <w:rsid w:val="003F3019"/>
    <w:rsid w:val="003F38E4"/>
    <w:rsid w:val="003F5AB1"/>
    <w:rsid w:val="003F5DC4"/>
    <w:rsid w:val="003F61FA"/>
    <w:rsid w:val="003F6C99"/>
    <w:rsid w:val="003F71E7"/>
    <w:rsid w:val="003F7419"/>
    <w:rsid w:val="004000EB"/>
    <w:rsid w:val="0040057F"/>
    <w:rsid w:val="004009F8"/>
    <w:rsid w:val="00400BA1"/>
    <w:rsid w:val="0040141E"/>
    <w:rsid w:val="0040213E"/>
    <w:rsid w:val="00402A67"/>
    <w:rsid w:val="00402B21"/>
    <w:rsid w:val="004039C1"/>
    <w:rsid w:val="00403E2E"/>
    <w:rsid w:val="0040411C"/>
    <w:rsid w:val="004055BB"/>
    <w:rsid w:val="00405D2E"/>
    <w:rsid w:val="00406159"/>
    <w:rsid w:val="00406544"/>
    <w:rsid w:val="00406BAC"/>
    <w:rsid w:val="00406D25"/>
    <w:rsid w:val="004071FC"/>
    <w:rsid w:val="00407CEF"/>
    <w:rsid w:val="00410915"/>
    <w:rsid w:val="00410C4C"/>
    <w:rsid w:val="00410F28"/>
    <w:rsid w:val="0041151E"/>
    <w:rsid w:val="00411E5F"/>
    <w:rsid w:val="004124D8"/>
    <w:rsid w:val="0041260F"/>
    <w:rsid w:val="0041346E"/>
    <w:rsid w:val="00414379"/>
    <w:rsid w:val="004147BE"/>
    <w:rsid w:val="004147F5"/>
    <w:rsid w:val="00414C40"/>
    <w:rsid w:val="00416BB3"/>
    <w:rsid w:val="00417195"/>
    <w:rsid w:val="00420AE6"/>
    <w:rsid w:val="00421338"/>
    <w:rsid w:val="00421806"/>
    <w:rsid w:val="00422FBA"/>
    <w:rsid w:val="004232F0"/>
    <w:rsid w:val="00423A86"/>
    <w:rsid w:val="00423B5C"/>
    <w:rsid w:val="0042462B"/>
    <w:rsid w:val="004247A6"/>
    <w:rsid w:val="00424922"/>
    <w:rsid w:val="00424934"/>
    <w:rsid w:val="00424D50"/>
    <w:rsid w:val="00425DC1"/>
    <w:rsid w:val="0042693B"/>
    <w:rsid w:val="00427055"/>
    <w:rsid w:val="0042706B"/>
    <w:rsid w:val="00427119"/>
    <w:rsid w:val="00427565"/>
    <w:rsid w:val="00427F86"/>
    <w:rsid w:val="00430D46"/>
    <w:rsid w:val="00431B4F"/>
    <w:rsid w:val="004334F6"/>
    <w:rsid w:val="0043396A"/>
    <w:rsid w:val="00433C90"/>
    <w:rsid w:val="00434A64"/>
    <w:rsid w:val="00435C9C"/>
    <w:rsid w:val="004362E3"/>
    <w:rsid w:val="00436A55"/>
    <w:rsid w:val="00440A1C"/>
    <w:rsid w:val="004410C7"/>
    <w:rsid w:val="00441FA2"/>
    <w:rsid w:val="0044215B"/>
    <w:rsid w:val="0044262D"/>
    <w:rsid w:val="004427BE"/>
    <w:rsid w:val="004427C2"/>
    <w:rsid w:val="004428D9"/>
    <w:rsid w:val="004434D4"/>
    <w:rsid w:val="00443663"/>
    <w:rsid w:val="00443BF7"/>
    <w:rsid w:val="00444269"/>
    <w:rsid w:val="00444B8F"/>
    <w:rsid w:val="00444BE0"/>
    <w:rsid w:val="00444C49"/>
    <w:rsid w:val="00445801"/>
    <w:rsid w:val="00445947"/>
    <w:rsid w:val="004459CA"/>
    <w:rsid w:val="004459CD"/>
    <w:rsid w:val="0044657B"/>
    <w:rsid w:val="0044664B"/>
    <w:rsid w:val="00446AFF"/>
    <w:rsid w:val="00447360"/>
    <w:rsid w:val="00450AA7"/>
    <w:rsid w:val="00450FAC"/>
    <w:rsid w:val="004522A0"/>
    <w:rsid w:val="00452AAB"/>
    <w:rsid w:val="004548D6"/>
    <w:rsid w:val="004558DF"/>
    <w:rsid w:val="00455AB8"/>
    <w:rsid w:val="00456BC8"/>
    <w:rsid w:val="00456E92"/>
    <w:rsid w:val="00456EAB"/>
    <w:rsid w:val="004617DB"/>
    <w:rsid w:val="0046211B"/>
    <w:rsid w:val="00462848"/>
    <w:rsid w:val="00465404"/>
    <w:rsid w:val="00465EDD"/>
    <w:rsid w:val="00465F53"/>
    <w:rsid w:val="004660D2"/>
    <w:rsid w:val="0046709C"/>
    <w:rsid w:val="00467489"/>
    <w:rsid w:val="00467672"/>
    <w:rsid w:val="00467C74"/>
    <w:rsid w:val="00467D19"/>
    <w:rsid w:val="00470F9A"/>
    <w:rsid w:val="00472A44"/>
    <w:rsid w:val="0047476B"/>
    <w:rsid w:val="00474C50"/>
    <w:rsid w:val="00474FB7"/>
    <w:rsid w:val="00475730"/>
    <w:rsid w:val="00476594"/>
    <w:rsid w:val="0047713C"/>
    <w:rsid w:val="00477B94"/>
    <w:rsid w:val="00477C65"/>
    <w:rsid w:val="004807A0"/>
    <w:rsid w:val="00480B14"/>
    <w:rsid w:val="00480D48"/>
    <w:rsid w:val="004813B3"/>
    <w:rsid w:val="00481E01"/>
    <w:rsid w:val="0048239E"/>
    <w:rsid w:val="00482D7E"/>
    <w:rsid w:val="00482DB3"/>
    <w:rsid w:val="00483951"/>
    <w:rsid w:val="00483CCB"/>
    <w:rsid w:val="004854D8"/>
    <w:rsid w:val="00486A66"/>
    <w:rsid w:val="0048798A"/>
    <w:rsid w:val="00491C2A"/>
    <w:rsid w:val="00492013"/>
    <w:rsid w:val="004934D2"/>
    <w:rsid w:val="00493A59"/>
    <w:rsid w:val="00494A6E"/>
    <w:rsid w:val="00495667"/>
    <w:rsid w:val="00496591"/>
    <w:rsid w:val="004969E9"/>
    <w:rsid w:val="00496DA6"/>
    <w:rsid w:val="0049761D"/>
    <w:rsid w:val="004978F0"/>
    <w:rsid w:val="004A19C0"/>
    <w:rsid w:val="004A22D6"/>
    <w:rsid w:val="004A24E5"/>
    <w:rsid w:val="004A286D"/>
    <w:rsid w:val="004A2A1D"/>
    <w:rsid w:val="004A3A7B"/>
    <w:rsid w:val="004A4142"/>
    <w:rsid w:val="004A4360"/>
    <w:rsid w:val="004A52AD"/>
    <w:rsid w:val="004A6DF9"/>
    <w:rsid w:val="004A6F07"/>
    <w:rsid w:val="004A7232"/>
    <w:rsid w:val="004A7C8C"/>
    <w:rsid w:val="004B0AA4"/>
    <w:rsid w:val="004B0CDB"/>
    <w:rsid w:val="004B133C"/>
    <w:rsid w:val="004B1B3D"/>
    <w:rsid w:val="004B3F46"/>
    <w:rsid w:val="004B440B"/>
    <w:rsid w:val="004B4FC5"/>
    <w:rsid w:val="004B5BD8"/>
    <w:rsid w:val="004B5EAF"/>
    <w:rsid w:val="004B7208"/>
    <w:rsid w:val="004C067B"/>
    <w:rsid w:val="004C0F90"/>
    <w:rsid w:val="004C1325"/>
    <w:rsid w:val="004C16F8"/>
    <w:rsid w:val="004C19CD"/>
    <w:rsid w:val="004C1EE8"/>
    <w:rsid w:val="004C2702"/>
    <w:rsid w:val="004C2B11"/>
    <w:rsid w:val="004C3D01"/>
    <w:rsid w:val="004C4229"/>
    <w:rsid w:val="004C4F1A"/>
    <w:rsid w:val="004C603D"/>
    <w:rsid w:val="004C61C7"/>
    <w:rsid w:val="004C63E4"/>
    <w:rsid w:val="004C63ED"/>
    <w:rsid w:val="004C659F"/>
    <w:rsid w:val="004C69ED"/>
    <w:rsid w:val="004C6FCF"/>
    <w:rsid w:val="004D0C20"/>
    <w:rsid w:val="004D0D39"/>
    <w:rsid w:val="004D18AA"/>
    <w:rsid w:val="004D21CB"/>
    <w:rsid w:val="004D2A22"/>
    <w:rsid w:val="004D3011"/>
    <w:rsid w:val="004D3177"/>
    <w:rsid w:val="004D34E6"/>
    <w:rsid w:val="004D3A17"/>
    <w:rsid w:val="004D3FFC"/>
    <w:rsid w:val="004D4A74"/>
    <w:rsid w:val="004D4F09"/>
    <w:rsid w:val="004D5A7E"/>
    <w:rsid w:val="004D64F8"/>
    <w:rsid w:val="004E1F42"/>
    <w:rsid w:val="004E380B"/>
    <w:rsid w:val="004E50CE"/>
    <w:rsid w:val="004E527B"/>
    <w:rsid w:val="004E5860"/>
    <w:rsid w:val="004E63DD"/>
    <w:rsid w:val="004E745A"/>
    <w:rsid w:val="004F0EDD"/>
    <w:rsid w:val="004F1C4B"/>
    <w:rsid w:val="004F418E"/>
    <w:rsid w:val="004F4379"/>
    <w:rsid w:val="004F4E35"/>
    <w:rsid w:val="004F7F7C"/>
    <w:rsid w:val="00500EFE"/>
    <w:rsid w:val="00501EB6"/>
    <w:rsid w:val="00502C2B"/>
    <w:rsid w:val="00503EE4"/>
    <w:rsid w:val="00505C8C"/>
    <w:rsid w:val="00506263"/>
    <w:rsid w:val="0050684E"/>
    <w:rsid w:val="00506BA5"/>
    <w:rsid w:val="0050750A"/>
    <w:rsid w:val="00507A85"/>
    <w:rsid w:val="00507FC0"/>
    <w:rsid w:val="005104B9"/>
    <w:rsid w:val="005107B9"/>
    <w:rsid w:val="00510AEA"/>
    <w:rsid w:val="00511548"/>
    <w:rsid w:val="00513054"/>
    <w:rsid w:val="005144C9"/>
    <w:rsid w:val="005149F4"/>
    <w:rsid w:val="0051780D"/>
    <w:rsid w:val="005204C3"/>
    <w:rsid w:val="00521547"/>
    <w:rsid w:val="005219EE"/>
    <w:rsid w:val="00522439"/>
    <w:rsid w:val="005228B4"/>
    <w:rsid w:val="00522BA3"/>
    <w:rsid w:val="00522FC8"/>
    <w:rsid w:val="005234D2"/>
    <w:rsid w:val="005244EB"/>
    <w:rsid w:val="005250FD"/>
    <w:rsid w:val="00525A59"/>
    <w:rsid w:val="00525CF6"/>
    <w:rsid w:val="00525D6C"/>
    <w:rsid w:val="005262AC"/>
    <w:rsid w:val="005267D2"/>
    <w:rsid w:val="00526911"/>
    <w:rsid w:val="00527A53"/>
    <w:rsid w:val="005316C1"/>
    <w:rsid w:val="005319CB"/>
    <w:rsid w:val="00531B59"/>
    <w:rsid w:val="00531F01"/>
    <w:rsid w:val="00531FD6"/>
    <w:rsid w:val="00532222"/>
    <w:rsid w:val="0053224E"/>
    <w:rsid w:val="00532FC8"/>
    <w:rsid w:val="00533767"/>
    <w:rsid w:val="00533F5C"/>
    <w:rsid w:val="00537739"/>
    <w:rsid w:val="00537A82"/>
    <w:rsid w:val="00537F94"/>
    <w:rsid w:val="00541A1B"/>
    <w:rsid w:val="00541AF3"/>
    <w:rsid w:val="00545881"/>
    <w:rsid w:val="00546758"/>
    <w:rsid w:val="0054682B"/>
    <w:rsid w:val="005477B7"/>
    <w:rsid w:val="00551AEB"/>
    <w:rsid w:val="00552913"/>
    <w:rsid w:val="005536BB"/>
    <w:rsid w:val="00553AED"/>
    <w:rsid w:val="00553CA5"/>
    <w:rsid w:val="00553F49"/>
    <w:rsid w:val="0055568E"/>
    <w:rsid w:val="00555AFE"/>
    <w:rsid w:val="005564A4"/>
    <w:rsid w:val="00556F0B"/>
    <w:rsid w:val="005574C7"/>
    <w:rsid w:val="00560733"/>
    <w:rsid w:val="00560853"/>
    <w:rsid w:val="005618DB"/>
    <w:rsid w:val="00561A49"/>
    <w:rsid w:val="00562027"/>
    <w:rsid w:val="005624D7"/>
    <w:rsid w:val="005639F8"/>
    <w:rsid w:val="00563E5D"/>
    <w:rsid w:val="005653E1"/>
    <w:rsid w:val="0056589B"/>
    <w:rsid w:val="00565FFA"/>
    <w:rsid w:val="00566404"/>
    <w:rsid w:val="00566907"/>
    <w:rsid w:val="00567844"/>
    <w:rsid w:val="0057026D"/>
    <w:rsid w:val="0057076B"/>
    <w:rsid w:val="00571297"/>
    <w:rsid w:val="00572276"/>
    <w:rsid w:val="00572510"/>
    <w:rsid w:val="00572649"/>
    <w:rsid w:val="00574B53"/>
    <w:rsid w:val="00574D93"/>
    <w:rsid w:val="00574F24"/>
    <w:rsid w:val="00575468"/>
    <w:rsid w:val="00575BA0"/>
    <w:rsid w:val="005767A3"/>
    <w:rsid w:val="00577799"/>
    <w:rsid w:val="0058016F"/>
    <w:rsid w:val="005806E5"/>
    <w:rsid w:val="00580E6D"/>
    <w:rsid w:val="0058148A"/>
    <w:rsid w:val="00581E81"/>
    <w:rsid w:val="005830E1"/>
    <w:rsid w:val="00583A04"/>
    <w:rsid w:val="005845C2"/>
    <w:rsid w:val="00585042"/>
    <w:rsid w:val="0058511E"/>
    <w:rsid w:val="005852E0"/>
    <w:rsid w:val="00585730"/>
    <w:rsid w:val="005904E1"/>
    <w:rsid w:val="00591988"/>
    <w:rsid w:val="00591C63"/>
    <w:rsid w:val="005923CC"/>
    <w:rsid w:val="00592A1F"/>
    <w:rsid w:val="00592AEC"/>
    <w:rsid w:val="005937E6"/>
    <w:rsid w:val="005939FF"/>
    <w:rsid w:val="00594759"/>
    <w:rsid w:val="00595D51"/>
    <w:rsid w:val="00595ECC"/>
    <w:rsid w:val="00596684"/>
    <w:rsid w:val="005971DE"/>
    <w:rsid w:val="00597491"/>
    <w:rsid w:val="005A05C2"/>
    <w:rsid w:val="005A08EC"/>
    <w:rsid w:val="005A15B3"/>
    <w:rsid w:val="005A1E7F"/>
    <w:rsid w:val="005A334C"/>
    <w:rsid w:val="005A445E"/>
    <w:rsid w:val="005A45A9"/>
    <w:rsid w:val="005A5FD7"/>
    <w:rsid w:val="005A600F"/>
    <w:rsid w:val="005A6B7E"/>
    <w:rsid w:val="005A77FB"/>
    <w:rsid w:val="005B04A7"/>
    <w:rsid w:val="005B0705"/>
    <w:rsid w:val="005B0C15"/>
    <w:rsid w:val="005B0EDD"/>
    <w:rsid w:val="005B36C1"/>
    <w:rsid w:val="005B3735"/>
    <w:rsid w:val="005B418F"/>
    <w:rsid w:val="005B446E"/>
    <w:rsid w:val="005B4CD7"/>
    <w:rsid w:val="005B4DE2"/>
    <w:rsid w:val="005B5883"/>
    <w:rsid w:val="005B5FBA"/>
    <w:rsid w:val="005B605E"/>
    <w:rsid w:val="005B60BA"/>
    <w:rsid w:val="005B6305"/>
    <w:rsid w:val="005B6E69"/>
    <w:rsid w:val="005C00BB"/>
    <w:rsid w:val="005C08D9"/>
    <w:rsid w:val="005C0B25"/>
    <w:rsid w:val="005C1515"/>
    <w:rsid w:val="005C2C22"/>
    <w:rsid w:val="005C39F2"/>
    <w:rsid w:val="005C4557"/>
    <w:rsid w:val="005C467E"/>
    <w:rsid w:val="005C48AE"/>
    <w:rsid w:val="005C4E9C"/>
    <w:rsid w:val="005C576E"/>
    <w:rsid w:val="005C67F3"/>
    <w:rsid w:val="005C6ADC"/>
    <w:rsid w:val="005C6E72"/>
    <w:rsid w:val="005D1880"/>
    <w:rsid w:val="005D1E15"/>
    <w:rsid w:val="005D3988"/>
    <w:rsid w:val="005D4D92"/>
    <w:rsid w:val="005D5BEC"/>
    <w:rsid w:val="005D6366"/>
    <w:rsid w:val="005D63C2"/>
    <w:rsid w:val="005E0C22"/>
    <w:rsid w:val="005E1BB1"/>
    <w:rsid w:val="005E276E"/>
    <w:rsid w:val="005E2D65"/>
    <w:rsid w:val="005E32B6"/>
    <w:rsid w:val="005E39D5"/>
    <w:rsid w:val="005E3DBD"/>
    <w:rsid w:val="005E452C"/>
    <w:rsid w:val="005E4B95"/>
    <w:rsid w:val="005E50AD"/>
    <w:rsid w:val="005E52ED"/>
    <w:rsid w:val="005E6146"/>
    <w:rsid w:val="005E6541"/>
    <w:rsid w:val="005E67FF"/>
    <w:rsid w:val="005E6B27"/>
    <w:rsid w:val="005E6C9F"/>
    <w:rsid w:val="005E728B"/>
    <w:rsid w:val="005F0AB3"/>
    <w:rsid w:val="005F0B31"/>
    <w:rsid w:val="005F10D1"/>
    <w:rsid w:val="005F38D4"/>
    <w:rsid w:val="005F5E5B"/>
    <w:rsid w:val="005F5FEF"/>
    <w:rsid w:val="005F6653"/>
    <w:rsid w:val="005F6934"/>
    <w:rsid w:val="005F7277"/>
    <w:rsid w:val="005F7413"/>
    <w:rsid w:val="005F7D68"/>
    <w:rsid w:val="00600670"/>
    <w:rsid w:val="00600AC1"/>
    <w:rsid w:val="00600DAF"/>
    <w:rsid w:val="006021BD"/>
    <w:rsid w:val="0060268B"/>
    <w:rsid w:val="00602D5B"/>
    <w:rsid w:val="00602D63"/>
    <w:rsid w:val="00603AC3"/>
    <w:rsid w:val="0060537E"/>
    <w:rsid w:val="00605709"/>
    <w:rsid w:val="00605B96"/>
    <w:rsid w:val="006060FB"/>
    <w:rsid w:val="006061DB"/>
    <w:rsid w:val="0060621F"/>
    <w:rsid w:val="0060707E"/>
    <w:rsid w:val="00607B3A"/>
    <w:rsid w:val="00611FFB"/>
    <w:rsid w:val="00612405"/>
    <w:rsid w:val="00612F2B"/>
    <w:rsid w:val="0061391D"/>
    <w:rsid w:val="00613C7D"/>
    <w:rsid w:val="00614397"/>
    <w:rsid w:val="00615F11"/>
    <w:rsid w:val="00616ED3"/>
    <w:rsid w:val="006173C7"/>
    <w:rsid w:val="00617DA8"/>
    <w:rsid w:val="0062011F"/>
    <w:rsid w:val="00620B39"/>
    <w:rsid w:val="0062123A"/>
    <w:rsid w:val="00621579"/>
    <w:rsid w:val="0062358B"/>
    <w:rsid w:val="006235C6"/>
    <w:rsid w:val="0062365E"/>
    <w:rsid w:val="006241A8"/>
    <w:rsid w:val="00624545"/>
    <w:rsid w:val="00625743"/>
    <w:rsid w:val="00625B2B"/>
    <w:rsid w:val="006263AE"/>
    <w:rsid w:val="00627AF4"/>
    <w:rsid w:val="006304BD"/>
    <w:rsid w:val="00630C79"/>
    <w:rsid w:val="006310B6"/>
    <w:rsid w:val="00632553"/>
    <w:rsid w:val="006328F3"/>
    <w:rsid w:val="00632B90"/>
    <w:rsid w:val="0063384F"/>
    <w:rsid w:val="00633A4A"/>
    <w:rsid w:val="00633D8E"/>
    <w:rsid w:val="00634205"/>
    <w:rsid w:val="006342A5"/>
    <w:rsid w:val="00634A38"/>
    <w:rsid w:val="00634B73"/>
    <w:rsid w:val="00634C72"/>
    <w:rsid w:val="00636B2D"/>
    <w:rsid w:val="006373A3"/>
    <w:rsid w:val="0064025F"/>
    <w:rsid w:val="00640A95"/>
    <w:rsid w:val="006417EF"/>
    <w:rsid w:val="006429E9"/>
    <w:rsid w:val="0064322D"/>
    <w:rsid w:val="00645419"/>
    <w:rsid w:val="006456CA"/>
    <w:rsid w:val="006463CE"/>
    <w:rsid w:val="00646E75"/>
    <w:rsid w:val="0064782C"/>
    <w:rsid w:val="00647D13"/>
    <w:rsid w:val="006505CD"/>
    <w:rsid w:val="00650614"/>
    <w:rsid w:val="00650733"/>
    <w:rsid w:val="00650C29"/>
    <w:rsid w:val="00652256"/>
    <w:rsid w:val="00653452"/>
    <w:rsid w:val="00653851"/>
    <w:rsid w:val="00654B64"/>
    <w:rsid w:val="00654F36"/>
    <w:rsid w:val="00654FAE"/>
    <w:rsid w:val="006557DC"/>
    <w:rsid w:val="006559C0"/>
    <w:rsid w:val="00656890"/>
    <w:rsid w:val="006606A7"/>
    <w:rsid w:val="006608A2"/>
    <w:rsid w:val="006617DB"/>
    <w:rsid w:val="006618CE"/>
    <w:rsid w:val="0066246F"/>
    <w:rsid w:val="0066317F"/>
    <w:rsid w:val="00663661"/>
    <w:rsid w:val="00664387"/>
    <w:rsid w:val="006650BC"/>
    <w:rsid w:val="00665E89"/>
    <w:rsid w:val="00665FE8"/>
    <w:rsid w:val="006660EF"/>
    <w:rsid w:val="00667987"/>
    <w:rsid w:val="00667C67"/>
    <w:rsid w:val="00671C36"/>
    <w:rsid w:val="0067296B"/>
    <w:rsid w:val="00672CA0"/>
    <w:rsid w:val="00673B56"/>
    <w:rsid w:val="00673DBC"/>
    <w:rsid w:val="00674796"/>
    <w:rsid w:val="006756C6"/>
    <w:rsid w:val="00675869"/>
    <w:rsid w:val="00676774"/>
    <w:rsid w:val="0067704D"/>
    <w:rsid w:val="006771D0"/>
    <w:rsid w:val="00680B3D"/>
    <w:rsid w:val="00680B46"/>
    <w:rsid w:val="00681373"/>
    <w:rsid w:val="006813EC"/>
    <w:rsid w:val="00682AAB"/>
    <w:rsid w:val="006845C3"/>
    <w:rsid w:val="00685628"/>
    <w:rsid w:val="00685E76"/>
    <w:rsid w:val="00686086"/>
    <w:rsid w:val="00686B4D"/>
    <w:rsid w:val="00687372"/>
    <w:rsid w:val="0069064D"/>
    <w:rsid w:val="006914F3"/>
    <w:rsid w:val="006915C8"/>
    <w:rsid w:val="006918EB"/>
    <w:rsid w:val="00691B93"/>
    <w:rsid w:val="00692E4E"/>
    <w:rsid w:val="00693F3E"/>
    <w:rsid w:val="00694033"/>
    <w:rsid w:val="0069412E"/>
    <w:rsid w:val="006943CF"/>
    <w:rsid w:val="00694944"/>
    <w:rsid w:val="00694E07"/>
    <w:rsid w:val="006958B1"/>
    <w:rsid w:val="00695D35"/>
    <w:rsid w:val="0069687F"/>
    <w:rsid w:val="0069691E"/>
    <w:rsid w:val="00696E4E"/>
    <w:rsid w:val="00697F8A"/>
    <w:rsid w:val="006A09FC"/>
    <w:rsid w:val="006A0B85"/>
    <w:rsid w:val="006A11E6"/>
    <w:rsid w:val="006A1989"/>
    <w:rsid w:val="006A2638"/>
    <w:rsid w:val="006A2BDB"/>
    <w:rsid w:val="006A3262"/>
    <w:rsid w:val="006A3457"/>
    <w:rsid w:val="006A3F18"/>
    <w:rsid w:val="006A3F80"/>
    <w:rsid w:val="006A413B"/>
    <w:rsid w:val="006A41BA"/>
    <w:rsid w:val="006A54FA"/>
    <w:rsid w:val="006A5FDE"/>
    <w:rsid w:val="006A6697"/>
    <w:rsid w:val="006A6F97"/>
    <w:rsid w:val="006A715B"/>
    <w:rsid w:val="006A7843"/>
    <w:rsid w:val="006A7B87"/>
    <w:rsid w:val="006B0B77"/>
    <w:rsid w:val="006B0D59"/>
    <w:rsid w:val="006B191D"/>
    <w:rsid w:val="006B2D95"/>
    <w:rsid w:val="006B3B33"/>
    <w:rsid w:val="006B404D"/>
    <w:rsid w:val="006B4181"/>
    <w:rsid w:val="006B47B4"/>
    <w:rsid w:val="006B4CBB"/>
    <w:rsid w:val="006B57D8"/>
    <w:rsid w:val="006B5DD7"/>
    <w:rsid w:val="006B69EB"/>
    <w:rsid w:val="006B6A60"/>
    <w:rsid w:val="006B6F8E"/>
    <w:rsid w:val="006B7768"/>
    <w:rsid w:val="006B7C28"/>
    <w:rsid w:val="006C020F"/>
    <w:rsid w:val="006C0342"/>
    <w:rsid w:val="006C29CF"/>
    <w:rsid w:val="006C2B00"/>
    <w:rsid w:val="006C4A68"/>
    <w:rsid w:val="006C4E66"/>
    <w:rsid w:val="006C4F1B"/>
    <w:rsid w:val="006C5EC4"/>
    <w:rsid w:val="006C70B4"/>
    <w:rsid w:val="006C779A"/>
    <w:rsid w:val="006D06DA"/>
    <w:rsid w:val="006D083C"/>
    <w:rsid w:val="006D0EA6"/>
    <w:rsid w:val="006D2BF4"/>
    <w:rsid w:val="006D3EA7"/>
    <w:rsid w:val="006D43F8"/>
    <w:rsid w:val="006D4CC3"/>
    <w:rsid w:val="006D5670"/>
    <w:rsid w:val="006D5FC4"/>
    <w:rsid w:val="006D6560"/>
    <w:rsid w:val="006D764E"/>
    <w:rsid w:val="006D7AA7"/>
    <w:rsid w:val="006D7B1F"/>
    <w:rsid w:val="006E04B2"/>
    <w:rsid w:val="006E1B3C"/>
    <w:rsid w:val="006E3625"/>
    <w:rsid w:val="006E3B7F"/>
    <w:rsid w:val="006E3B8F"/>
    <w:rsid w:val="006E44A6"/>
    <w:rsid w:val="006E50CA"/>
    <w:rsid w:val="006E53D9"/>
    <w:rsid w:val="006E55CB"/>
    <w:rsid w:val="006E55F8"/>
    <w:rsid w:val="006E61A2"/>
    <w:rsid w:val="006E6657"/>
    <w:rsid w:val="006E7768"/>
    <w:rsid w:val="006F03B5"/>
    <w:rsid w:val="006F0442"/>
    <w:rsid w:val="006F08AC"/>
    <w:rsid w:val="006F0C9B"/>
    <w:rsid w:val="006F10C9"/>
    <w:rsid w:val="006F1903"/>
    <w:rsid w:val="006F24C4"/>
    <w:rsid w:val="006F24D5"/>
    <w:rsid w:val="006F3413"/>
    <w:rsid w:val="006F34BC"/>
    <w:rsid w:val="006F367B"/>
    <w:rsid w:val="006F3798"/>
    <w:rsid w:val="006F3878"/>
    <w:rsid w:val="006F388D"/>
    <w:rsid w:val="006F4131"/>
    <w:rsid w:val="006F552D"/>
    <w:rsid w:val="006F5568"/>
    <w:rsid w:val="006F678A"/>
    <w:rsid w:val="006F7EF0"/>
    <w:rsid w:val="007000E3"/>
    <w:rsid w:val="007001F8"/>
    <w:rsid w:val="007002EC"/>
    <w:rsid w:val="00700A21"/>
    <w:rsid w:val="00701036"/>
    <w:rsid w:val="0070192C"/>
    <w:rsid w:val="00702934"/>
    <w:rsid w:val="00702FBC"/>
    <w:rsid w:val="0070349E"/>
    <w:rsid w:val="0070436A"/>
    <w:rsid w:val="00705151"/>
    <w:rsid w:val="00705777"/>
    <w:rsid w:val="007072D9"/>
    <w:rsid w:val="007075AC"/>
    <w:rsid w:val="00707AAB"/>
    <w:rsid w:val="00707DF5"/>
    <w:rsid w:val="007111ED"/>
    <w:rsid w:val="00711397"/>
    <w:rsid w:val="00711507"/>
    <w:rsid w:val="00712147"/>
    <w:rsid w:val="007121FB"/>
    <w:rsid w:val="0071284D"/>
    <w:rsid w:val="00712F4E"/>
    <w:rsid w:val="00713E63"/>
    <w:rsid w:val="00715722"/>
    <w:rsid w:val="00715FCB"/>
    <w:rsid w:val="00716063"/>
    <w:rsid w:val="0071630A"/>
    <w:rsid w:val="00716FFB"/>
    <w:rsid w:val="00717D2E"/>
    <w:rsid w:val="00717ECB"/>
    <w:rsid w:val="007206CD"/>
    <w:rsid w:val="00721C39"/>
    <w:rsid w:val="007224CA"/>
    <w:rsid w:val="0072458F"/>
    <w:rsid w:val="00724803"/>
    <w:rsid w:val="007249DA"/>
    <w:rsid w:val="00724D7F"/>
    <w:rsid w:val="00725FBA"/>
    <w:rsid w:val="00726067"/>
    <w:rsid w:val="00726837"/>
    <w:rsid w:val="00726E1A"/>
    <w:rsid w:val="00726FAF"/>
    <w:rsid w:val="00727108"/>
    <w:rsid w:val="00727A6D"/>
    <w:rsid w:val="00727E97"/>
    <w:rsid w:val="00731699"/>
    <w:rsid w:val="00732299"/>
    <w:rsid w:val="00732507"/>
    <w:rsid w:val="00732639"/>
    <w:rsid w:val="00732F6C"/>
    <w:rsid w:val="00734E64"/>
    <w:rsid w:val="00735D14"/>
    <w:rsid w:val="00736B8B"/>
    <w:rsid w:val="00737897"/>
    <w:rsid w:val="00740751"/>
    <w:rsid w:val="00740A58"/>
    <w:rsid w:val="00743101"/>
    <w:rsid w:val="0074368F"/>
    <w:rsid w:val="00743D24"/>
    <w:rsid w:val="007444BC"/>
    <w:rsid w:val="007449DB"/>
    <w:rsid w:val="00744AB6"/>
    <w:rsid w:val="0074571A"/>
    <w:rsid w:val="00745833"/>
    <w:rsid w:val="00745A4B"/>
    <w:rsid w:val="00750D45"/>
    <w:rsid w:val="0075127B"/>
    <w:rsid w:val="0075281E"/>
    <w:rsid w:val="0075304C"/>
    <w:rsid w:val="00753160"/>
    <w:rsid w:val="0075441E"/>
    <w:rsid w:val="00754484"/>
    <w:rsid w:val="00754731"/>
    <w:rsid w:val="007559DD"/>
    <w:rsid w:val="00757888"/>
    <w:rsid w:val="0076090A"/>
    <w:rsid w:val="007616D0"/>
    <w:rsid w:val="00763A59"/>
    <w:rsid w:val="00767630"/>
    <w:rsid w:val="00767AFE"/>
    <w:rsid w:val="00771B5C"/>
    <w:rsid w:val="0077292E"/>
    <w:rsid w:val="00773A35"/>
    <w:rsid w:val="00774B13"/>
    <w:rsid w:val="00775027"/>
    <w:rsid w:val="00775B23"/>
    <w:rsid w:val="00776593"/>
    <w:rsid w:val="007775E1"/>
    <w:rsid w:val="00780A33"/>
    <w:rsid w:val="00781281"/>
    <w:rsid w:val="00781535"/>
    <w:rsid w:val="00782141"/>
    <w:rsid w:val="00782301"/>
    <w:rsid w:val="00782726"/>
    <w:rsid w:val="00784065"/>
    <w:rsid w:val="00784943"/>
    <w:rsid w:val="0078519D"/>
    <w:rsid w:val="007852E0"/>
    <w:rsid w:val="00785A6E"/>
    <w:rsid w:val="00785B01"/>
    <w:rsid w:val="007860CE"/>
    <w:rsid w:val="007867A0"/>
    <w:rsid w:val="007873A2"/>
    <w:rsid w:val="0078796A"/>
    <w:rsid w:val="00787F20"/>
    <w:rsid w:val="007901D4"/>
    <w:rsid w:val="00790431"/>
    <w:rsid w:val="00790A35"/>
    <w:rsid w:val="007927F5"/>
    <w:rsid w:val="007930C4"/>
    <w:rsid w:val="00793725"/>
    <w:rsid w:val="00794535"/>
    <w:rsid w:val="007953B3"/>
    <w:rsid w:val="0079562C"/>
    <w:rsid w:val="00795A0B"/>
    <w:rsid w:val="00797606"/>
    <w:rsid w:val="007A1592"/>
    <w:rsid w:val="007A200C"/>
    <w:rsid w:val="007A263E"/>
    <w:rsid w:val="007A39EB"/>
    <w:rsid w:val="007A3DC0"/>
    <w:rsid w:val="007A4589"/>
    <w:rsid w:val="007A4A71"/>
    <w:rsid w:val="007A55DC"/>
    <w:rsid w:val="007A652A"/>
    <w:rsid w:val="007A6578"/>
    <w:rsid w:val="007A6BC9"/>
    <w:rsid w:val="007A74DD"/>
    <w:rsid w:val="007A76C4"/>
    <w:rsid w:val="007A79A0"/>
    <w:rsid w:val="007A7B99"/>
    <w:rsid w:val="007B2114"/>
    <w:rsid w:val="007B29B0"/>
    <w:rsid w:val="007B3B3E"/>
    <w:rsid w:val="007B3CC4"/>
    <w:rsid w:val="007B5261"/>
    <w:rsid w:val="007B59CB"/>
    <w:rsid w:val="007B6420"/>
    <w:rsid w:val="007C060C"/>
    <w:rsid w:val="007C0849"/>
    <w:rsid w:val="007C0DB3"/>
    <w:rsid w:val="007C177A"/>
    <w:rsid w:val="007C1D1E"/>
    <w:rsid w:val="007C3559"/>
    <w:rsid w:val="007C645B"/>
    <w:rsid w:val="007C649D"/>
    <w:rsid w:val="007C7136"/>
    <w:rsid w:val="007C7964"/>
    <w:rsid w:val="007C7B39"/>
    <w:rsid w:val="007D2363"/>
    <w:rsid w:val="007D266F"/>
    <w:rsid w:val="007D297C"/>
    <w:rsid w:val="007D2BD8"/>
    <w:rsid w:val="007D3423"/>
    <w:rsid w:val="007D3897"/>
    <w:rsid w:val="007D4A70"/>
    <w:rsid w:val="007D4F0D"/>
    <w:rsid w:val="007D6E03"/>
    <w:rsid w:val="007E01A2"/>
    <w:rsid w:val="007E0270"/>
    <w:rsid w:val="007E04D3"/>
    <w:rsid w:val="007E07AF"/>
    <w:rsid w:val="007E0DB0"/>
    <w:rsid w:val="007E1F27"/>
    <w:rsid w:val="007E23CF"/>
    <w:rsid w:val="007E3C0E"/>
    <w:rsid w:val="007E4FAF"/>
    <w:rsid w:val="007E5432"/>
    <w:rsid w:val="007E582D"/>
    <w:rsid w:val="007E63C4"/>
    <w:rsid w:val="007E6B0E"/>
    <w:rsid w:val="007E702C"/>
    <w:rsid w:val="007E7ED8"/>
    <w:rsid w:val="007F0227"/>
    <w:rsid w:val="007F0C6A"/>
    <w:rsid w:val="007F13A0"/>
    <w:rsid w:val="007F163E"/>
    <w:rsid w:val="007F1BEE"/>
    <w:rsid w:val="007F284B"/>
    <w:rsid w:val="007F2D96"/>
    <w:rsid w:val="007F340D"/>
    <w:rsid w:val="007F407A"/>
    <w:rsid w:val="007F530E"/>
    <w:rsid w:val="007F653A"/>
    <w:rsid w:val="007F6F1D"/>
    <w:rsid w:val="007F76AF"/>
    <w:rsid w:val="00801469"/>
    <w:rsid w:val="008015D1"/>
    <w:rsid w:val="00801C67"/>
    <w:rsid w:val="00802225"/>
    <w:rsid w:val="00802CA0"/>
    <w:rsid w:val="008030DD"/>
    <w:rsid w:val="0080321F"/>
    <w:rsid w:val="00803508"/>
    <w:rsid w:val="00803A3C"/>
    <w:rsid w:val="00805194"/>
    <w:rsid w:val="008060DF"/>
    <w:rsid w:val="0080610C"/>
    <w:rsid w:val="008066DA"/>
    <w:rsid w:val="00806A0F"/>
    <w:rsid w:val="008105E1"/>
    <w:rsid w:val="0081223C"/>
    <w:rsid w:val="00814CA0"/>
    <w:rsid w:val="0081535F"/>
    <w:rsid w:val="008161FA"/>
    <w:rsid w:val="008163BB"/>
    <w:rsid w:val="00816B28"/>
    <w:rsid w:val="008207F0"/>
    <w:rsid w:val="00821A34"/>
    <w:rsid w:val="00821A8F"/>
    <w:rsid w:val="00821ECC"/>
    <w:rsid w:val="00822C8D"/>
    <w:rsid w:val="00822FE8"/>
    <w:rsid w:val="0082374A"/>
    <w:rsid w:val="0082445B"/>
    <w:rsid w:val="008244AB"/>
    <w:rsid w:val="00826704"/>
    <w:rsid w:val="00827308"/>
    <w:rsid w:val="0082750D"/>
    <w:rsid w:val="00827A7E"/>
    <w:rsid w:val="00831561"/>
    <w:rsid w:val="00831C39"/>
    <w:rsid w:val="00831F70"/>
    <w:rsid w:val="00833FD8"/>
    <w:rsid w:val="00834B1A"/>
    <w:rsid w:val="008353FE"/>
    <w:rsid w:val="0083571F"/>
    <w:rsid w:val="00836464"/>
    <w:rsid w:val="008370A6"/>
    <w:rsid w:val="008379B5"/>
    <w:rsid w:val="008405F5"/>
    <w:rsid w:val="00840D3E"/>
    <w:rsid w:val="00841253"/>
    <w:rsid w:val="00842271"/>
    <w:rsid w:val="008422B3"/>
    <w:rsid w:val="00844216"/>
    <w:rsid w:val="0084490B"/>
    <w:rsid w:val="008455C6"/>
    <w:rsid w:val="00845B63"/>
    <w:rsid w:val="00845C03"/>
    <w:rsid w:val="008475D7"/>
    <w:rsid w:val="0085049E"/>
    <w:rsid w:val="008516B0"/>
    <w:rsid w:val="008516C0"/>
    <w:rsid w:val="00852762"/>
    <w:rsid w:val="0085345E"/>
    <w:rsid w:val="00853E71"/>
    <w:rsid w:val="0085539C"/>
    <w:rsid w:val="008553AE"/>
    <w:rsid w:val="00856D0D"/>
    <w:rsid w:val="008578FB"/>
    <w:rsid w:val="00860AD4"/>
    <w:rsid w:val="008620AA"/>
    <w:rsid w:val="008647DA"/>
    <w:rsid w:val="00864909"/>
    <w:rsid w:val="00865C71"/>
    <w:rsid w:val="00866503"/>
    <w:rsid w:val="00866AFB"/>
    <w:rsid w:val="008678DF"/>
    <w:rsid w:val="00872964"/>
    <w:rsid w:val="00872AF7"/>
    <w:rsid w:val="00874372"/>
    <w:rsid w:val="0087469F"/>
    <w:rsid w:val="00874E98"/>
    <w:rsid w:val="00875325"/>
    <w:rsid w:val="00875A4F"/>
    <w:rsid w:val="00876606"/>
    <w:rsid w:val="00877380"/>
    <w:rsid w:val="008773E3"/>
    <w:rsid w:val="0087780E"/>
    <w:rsid w:val="00877988"/>
    <w:rsid w:val="00877D75"/>
    <w:rsid w:val="00877F31"/>
    <w:rsid w:val="00880C02"/>
    <w:rsid w:val="0088156B"/>
    <w:rsid w:val="00881958"/>
    <w:rsid w:val="00882939"/>
    <w:rsid w:val="0088300B"/>
    <w:rsid w:val="00883194"/>
    <w:rsid w:val="00883942"/>
    <w:rsid w:val="008839A8"/>
    <w:rsid w:val="00884B9E"/>
    <w:rsid w:val="008860D5"/>
    <w:rsid w:val="00886480"/>
    <w:rsid w:val="00886BC3"/>
    <w:rsid w:val="00887264"/>
    <w:rsid w:val="008874E1"/>
    <w:rsid w:val="00887A5B"/>
    <w:rsid w:val="0089004A"/>
    <w:rsid w:val="0089009A"/>
    <w:rsid w:val="00890821"/>
    <w:rsid w:val="00890AB4"/>
    <w:rsid w:val="008916B6"/>
    <w:rsid w:val="00892244"/>
    <w:rsid w:val="008946E0"/>
    <w:rsid w:val="008953FB"/>
    <w:rsid w:val="00895559"/>
    <w:rsid w:val="00895790"/>
    <w:rsid w:val="00896833"/>
    <w:rsid w:val="0089711B"/>
    <w:rsid w:val="0089786F"/>
    <w:rsid w:val="00897E30"/>
    <w:rsid w:val="008A14B8"/>
    <w:rsid w:val="008A15FA"/>
    <w:rsid w:val="008A2C33"/>
    <w:rsid w:val="008A2E2D"/>
    <w:rsid w:val="008A4787"/>
    <w:rsid w:val="008A494F"/>
    <w:rsid w:val="008A5190"/>
    <w:rsid w:val="008A537F"/>
    <w:rsid w:val="008A5944"/>
    <w:rsid w:val="008B023B"/>
    <w:rsid w:val="008B111F"/>
    <w:rsid w:val="008B3A3A"/>
    <w:rsid w:val="008B3E7B"/>
    <w:rsid w:val="008B5674"/>
    <w:rsid w:val="008B5A06"/>
    <w:rsid w:val="008B5C77"/>
    <w:rsid w:val="008B645D"/>
    <w:rsid w:val="008B68B8"/>
    <w:rsid w:val="008B704F"/>
    <w:rsid w:val="008B7D69"/>
    <w:rsid w:val="008C05CA"/>
    <w:rsid w:val="008C1267"/>
    <w:rsid w:val="008C1B8B"/>
    <w:rsid w:val="008C1F0A"/>
    <w:rsid w:val="008C223D"/>
    <w:rsid w:val="008C2CF0"/>
    <w:rsid w:val="008C3947"/>
    <w:rsid w:val="008C4085"/>
    <w:rsid w:val="008C5BF7"/>
    <w:rsid w:val="008C659A"/>
    <w:rsid w:val="008C698A"/>
    <w:rsid w:val="008C7CE9"/>
    <w:rsid w:val="008D162A"/>
    <w:rsid w:val="008D3FD7"/>
    <w:rsid w:val="008D4747"/>
    <w:rsid w:val="008D4B38"/>
    <w:rsid w:val="008D5118"/>
    <w:rsid w:val="008D58DA"/>
    <w:rsid w:val="008D622C"/>
    <w:rsid w:val="008D6699"/>
    <w:rsid w:val="008D746E"/>
    <w:rsid w:val="008D7794"/>
    <w:rsid w:val="008D7AE6"/>
    <w:rsid w:val="008E1547"/>
    <w:rsid w:val="008E1E1D"/>
    <w:rsid w:val="008E5CD8"/>
    <w:rsid w:val="008E6020"/>
    <w:rsid w:val="008E603F"/>
    <w:rsid w:val="008E63CD"/>
    <w:rsid w:val="008F0E30"/>
    <w:rsid w:val="008F19F2"/>
    <w:rsid w:val="008F27FB"/>
    <w:rsid w:val="008F4633"/>
    <w:rsid w:val="008F4E1F"/>
    <w:rsid w:val="008F6322"/>
    <w:rsid w:val="008F6B36"/>
    <w:rsid w:val="008F77DE"/>
    <w:rsid w:val="008F7D47"/>
    <w:rsid w:val="009001C9"/>
    <w:rsid w:val="009014A3"/>
    <w:rsid w:val="0090157D"/>
    <w:rsid w:val="00902608"/>
    <w:rsid w:val="00903746"/>
    <w:rsid w:val="00903AA8"/>
    <w:rsid w:val="00903AE6"/>
    <w:rsid w:val="009044A2"/>
    <w:rsid w:val="00904E74"/>
    <w:rsid w:val="009053C4"/>
    <w:rsid w:val="009070B8"/>
    <w:rsid w:val="00907577"/>
    <w:rsid w:val="00911C75"/>
    <w:rsid w:val="00914A2D"/>
    <w:rsid w:val="00914F58"/>
    <w:rsid w:val="00915160"/>
    <w:rsid w:val="009158FA"/>
    <w:rsid w:val="0091681D"/>
    <w:rsid w:val="00916A75"/>
    <w:rsid w:val="00916F2E"/>
    <w:rsid w:val="0091797D"/>
    <w:rsid w:val="00917FA1"/>
    <w:rsid w:val="0092031C"/>
    <w:rsid w:val="00921284"/>
    <w:rsid w:val="009218E6"/>
    <w:rsid w:val="00921A50"/>
    <w:rsid w:val="00921DD2"/>
    <w:rsid w:val="0092227A"/>
    <w:rsid w:val="00922423"/>
    <w:rsid w:val="009237E4"/>
    <w:rsid w:val="00924523"/>
    <w:rsid w:val="009248F4"/>
    <w:rsid w:val="00926026"/>
    <w:rsid w:val="009260CD"/>
    <w:rsid w:val="00927CA1"/>
    <w:rsid w:val="009310D0"/>
    <w:rsid w:val="00931D45"/>
    <w:rsid w:val="00932118"/>
    <w:rsid w:val="00932B26"/>
    <w:rsid w:val="00934292"/>
    <w:rsid w:val="00935086"/>
    <w:rsid w:val="0093559A"/>
    <w:rsid w:val="00935AB8"/>
    <w:rsid w:val="009368F9"/>
    <w:rsid w:val="00936BED"/>
    <w:rsid w:val="009373F1"/>
    <w:rsid w:val="00937B86"/>
    <w:rsid w:val="00937C2B"/>
    <w:rsid w:val="00937F40"/>
    <w:rsid w:val="009408D3"/>
    <w:rsid w:val="00940ABE"/>
    <w:rsid w:val="00940DB6"/>
    <w:rsid w:val="009411B4"/>
    <w:rsid w:val="00941C7B"/>
    <w:rsid w:val="00942091"/>
    <w:rsid w:val="009444D0"/>
    <w:rsid w:val="009448B1"/>
    <w:rsid w:val="009450E3"/>
    <w:rsid w:val="00945D43"/>
    <w:rsid w:val="00945D64"/>
    <w:rsid w:val="00945FAC"/>
    <w:rsid w:val="00947431"/>
    <w:rsid w:val="009475B7"/>
    <w:rsid w:val="00950A73"/>
    <w:rsid w:val="009514AC"/>
    <w:rsid w:val="00952070"/>
    <w:rsid w:val="00952C25"/>
    <w:rsid w:val="00953114"/>
    <w:rsid w:val="00953F5F"/>
    <w:rsid w:val="00954218"/>
    <w:rsid w:val="00954FAE"/>
    <w:rsid w:val="0095509F"/>
    <w:rsid w:val="00955A4F"/>
    <w:rsid w:val="00956793"/>
    <w:rsid w:val="00957699"/>
    <w:rsid w:val="00957BAD"/>
    <w:rsid w:val="00961BCB"/>
    <w:rsid w:val="00961D15"/>
    <w:rsid w:val="00962EE3"/>
    <w:rsid w:val="00964F91"/>
    <w:rsid w:val="00966844"/>
    <w:rsid w:val="00966C53"/>
    <w:rsid w:val="00967549"/>
    <w:rsid w:val="00970DB5"/>
    <w:rsid w:val="00971F16"/>
    <w:rsid w:val="00972E91"/>
    <w:rsid w:val="009730A2"/>
    <w:rsid w:val="00973C2A"/>
    <w:rsid w:val="00975638"/>
    <w:rsid w:val="0097583F"/>
    <w:rsid w:val="0097611B"/>
    <w:rsid w:val="00976B2B"/>
    <w:rsid w:val="0098034F"/>
    <w:rsid w:val="0098290F"/>
    <w:rsid w:val="00982A77"/>
    <w:rsid w:val="009839B4"/>
    <w:rsid w:val="00983BF5"/>
    <w:rsid w:val="00985605"/>
    <w:rsid w:val="00986153"/>
    <w:rsid w:val="0099019E"/>
    <w:rsid w:val="0099075F"/>
    <w:rsid w:val="00990C8C"/>
    <w:rsid w:val="00990F87"/>
    <w:rsid w:val="00991B58"/>
    <w:rsid w:val="00991D12"/>
    <w:rsid w:val="00992237"/>
    <w:rsid w:val="0099273C"/>
    <w:rsid w:val="00993440"/>
    <w:rsid w:val="009936F7"/>
    <w:rsid w:val="00994896"/>
    <w:rsid w:val="009A0C1B"/>
    <w:rsid w:val="009A214A"/>
    <w:rsid w:val="009A219E"/>
    <w:rsid w:val="009A23F5"/>
    <w:rsid w:val="009A4203"/>
    <w:rsid w:val="009A4596"/>
    <w:rsid w:val="009A45FB"/>
    <w:rsid w:val="009A64AE"/>
    <w:rsid w:val="009A6B68"/>
    <w:rsid w:val="009A72D4"/>
    <w:rsid w:val="009A757B"/>
    <w:rsid w:val="009B05A9"/>
    <w:rsid w:val="009B0E19"/>
    <w:rsid w:val="009B109F"/>
    <w:rsid w:val="009B1126"/>
    <w:rsid w:val="009B1DD3"/>
    <w:rsid w:val="009B1E5D"/>
    <w:rsid w:val="009B221E"/>
    <w:rsid w:val="009B2F70"/>
    <w:rsid w:val="009B32A0"/>
    <w:rsid w:val="009B630F"/>
    <w:rsid w:val="009B7092"/>
    <w:rsid w:val="009B74C1"/>
    <w:rsid w:val="009B785F"/>
    <w:rsid w:val="009C04A9"/>
    <w:rsid w:val="009C0C95"/>
    <w:rsid w:val="009C1574"/>
    <w:rsid w:val="009C1609"/>
    <w:rsid w:val="009C16AC"/>
    <w:rsid w:val="009C1F38"/>
    <w:rsid w:val="009C2D22"/>
    <w:rsid w:val="009C40D8"/>
    <w:rsid w:val="009C42DF"/>
    <w:rsid w:val="009C5414"/>
    <w:rsid w:val="009C5B10"/>
    <w:rsid w:val="009C5C91"/>
    <w:rsid w:val="009C5F6E"/>
    <w:rsid w:val="009C6687"/>
    <w:rsid w:val="009C6810"/>
    <w:rsid w:val="009C69B6"/>
    <w:rsid w:val="009C6ADD"/>
    <w:rsid w:val="009C70A5"/>
    <w:rsid w:val="009D0C7F"/>
    <w:rsid w:val="009D1019"/>
    <w:rsid w:val="009D141E"/>
    <w:rsid w:val="009D2ED4"/>
    <w:rsid w:val="009D47B0"/>
    <w:rsid w:val="009D4B49"/>
    <w:rsid w:val="009D503C"/>
    <w:rsid w:val="009D5566"/>
    <w:rsid w:val="009D5D05"/>
    <w:rsid w:val="009D6753"/>
    <w:rsid w:val="009D7C12"/>
    <w:rsid w:val="009E0254"/>
    <w:rsid w:val="009E0534"/>
    <w:rsid w:val="009E0673"/>
    <w:rsid w:val="009E25B9"/>
    <w:rsid w:val="009E2611"/>
    <w:rsid w:val="009E266F"/>
    <w:rsid w:val="009E2DB0"/>
    <w:rsid w:val="009E36AC"/>
    <w:rsid w:val="009E3FE5"/>
    <w:rsid w:val="009E5253"/>
    <w:rsid w:val="009E6339"/>
    <w:rsid w:val="009E6418"/>
    <w:rsid w:val="009E6751"/>
    <w:rsid w:val="009E69ED"/>
    <w:rsid w:val="009E6EA2"/>
    <w:rsid w:val="009E7A1D"/>
    <w:rsid w:val="009E7B72"/>
    <w:rsid w:val="009E7C52"/>
    <w:rsid w:val="009F0A8E"/>
    <w:rsid w:val="009F0DDE"/>
    <w:rsid w:val="009F0FB3"/>
    <w:rsid w:val="009F1037"/>
    <w:rsid w:val="009F1446"/>
    <w:rsid w:val="009F1733"/>
    <w:rsid w:val="009F1BF1"/>
    <w:rsid w:val="009F36E1"/>
    <w:rsid w:val="009F408D"/>
    <w:rsid w:val="009F464B"/>
    <w:rsid w:val="009F46A1"/>
    <w:rsid w:val="009F49B3"/>
    <w:rsid w:val="009F55EE"/>
    <w:rsid w:val="009F5792"/>
    <w:rsid w:val="009F75DB"/>
    <w:rsid w:val="00A012EB"/>
    <w:rsid w:val="00A034A2"/>
    <w:rsid w:val="00A03ECA"/>
    <w:rsid w:val="00A0405F"/>
    <w:rsid w:val="00A0485D"/>
    <w:rsid w:val="00A04953"/>
    <w:rsid w:val="00A05150"/>
    <w:rsid w:val="00A0533F"/>
    <w:rsid w:val="00A0750E"/>
    <w:rsid w:val="00A1013A"/>
    <w:rsid w:val="00A1042C"/>
    <w:rsid w:val="00A11CAF"/>
    <w:rsid w:val="00A13120"/>
    <w:rsid w:val="00A13E1D"/>
    <w:rsid w:val="00A140EF"/>
    <w:rsid w:val="00A1428D"/>
    <w:rsid w:val="00A14314"/>
    <w:rsid w:val="00A15501"/>
    <w:rsid w:val="00A17EBC"/>
    <w:rsid w:val="00A210AF"/>
    <w:rsid w:val="00A2118D"/>
    <w:rsid w:val="00A221B9"/>
    <w:rsid w:val="00A23591"/>
    <w:rsid w:val="00A24E4A"/>
    <w:rsid w:val="00A25B34"/>
    <w:rsid w:val="00A262E8"/>
    <w:rsid w:val="00A30FDA"/>
    <w:rsid w:val="00A310C6"/>
    <w:rsid w:val="00A312AF"/>
    <w:rsid w:val="00A3366C"/>
    <w:rsid w:val="00A353BD"/>
    <w:rsid w:val="00A353C5"/>
    <w:rsid w:val="00A354E9"/>
    <w:rsid w:val="00A366FD"/>
    <w:rsid w:val="00A37075"/>
    <w:rsid w:val="00A37F15"/>
    <w:rsid w:val="00A40728"/>
    <w:rsid w:val="00A40BED"/>
    <w:rsid w:val="00A412D9"/>
    <w:rsid w:val="00A41BA6"/>
    <w:rsid w:val="00A436B9"/>
    <w:rsid w:val="00A44010"/>
    <w:rsid w:val="00A44265"/>
    <w:rsid w:val="00A4610E"/>
    <w:rsid w:val="00A46E1A"/>
    <w:rsid w:val="00A472FA"/>
    <w:rsid w:val="00A50B46"/>
    <w:rsid w:val="00A50F7F"/>
    <w:rsid w:val="00A51BCC"/>
    <w:rsid w:val="00A528CD"/>
    <w:rsid w:val="00A5458E"/>
    <w:rsid w:val="00A549F1"/>
    <w:rsid w:val="00A54F4C"/>
    <w:rsid w:val="00A55084"/>
    <w:rsid w:val="00A55137"/>
    <w:rsid w:val="00A5556B"/>
    <w:rsid w:val="00A564D4"/>
    <w:rsid w:val="00A5731E"/>
    <w:rsid w:val="00A57D49"/>
    <w:rsid w:val="00A57F69"/>
    <w:rsid w:val="00A60326"/>
    <w:rsid w:val="00A605DB"/>
    <w:rsid w:val="00A6289D"/>
    <w:rsid w:val="00A63F19"/>
    <w:rsid w:val="00A63F58"/>
    <w:rsid w:val="00A64274"/>
    <w:rsid w:val="00A663FB"/>
    <w:rsid w:val="00A667BA"/>
    <w:rsid w:val="00A66E36"/>
    <w:rsid w:val="00A67C24"/>
    <w:rsid w:val="00A701E1"/>
    <w:rsid w:val="00A7166E"/>
    <w:rsid w:val="00A71B68"/>
    <w:rsid w:val="00A72B95"/>
    <w:rsid w:val="00A73924"/>
    <w:rsid w:val="00A73CC4"/>
    <w:rsid w:val="00A75D5A"/>
    <w:rsid w:val="00A765A3"/>
    <w:rsid w:val="00A77415"/>
    <w:rsid w:val="00A77FFD"/>
    <w:rsid w:val="00A81655"/>
    <w:rsid w:val="00A826A7"/>
    <w:rsid w:val="00A82D2D"/>
    <w:rsid w:val="00A82D6B"/>
    <w:rsid w:val="00A82EB4"/>
    <w:rsid w:val="00A846BB"/>
    <w:rsid w:val="00A852E1"/>
    <w:rsid w:val="00A85C7B"/>
    <w:rsid w:val="00A85CED"/>
    <w:rsid w:val="00A87E76"/>
    <w:rsid w:val="00A90BC8"/>
    <w:rsid w:val="00A923E7"/>
    <w:rsid w:val="00A93AAA"/>
    <w:rsid w:val="00A93FD1"/>
    <w:rsid w:val="00A94B4E"/>
    <w:rsid w:val="00A951AF"/>
    <w:rsid w:val="00A96755"/>
    <w:rsid w:val="00AA11AF"/>
    <w:rsid w:val="00AA1FD9"/>
    <w:rsid w:val="00AA2D1D"/>
    <w:rsid w:val="00AA38FF"/>
    <w:rsid w:val="00AA394D"/>
    <w:rsid w:val="00AA39E2"/>
    <w:rsid w:val="00AA4001"/>
    <w:rsid w:val="00AA42B8"/>
    <w:rsid w:val="00AA4D08"/>
    <w:rsid w:val="00AA51B9"/>
    <w:rsid w:val="00AA6829"/>
    <w:rsid w:val="00AA6E8C"/>
    <w:rsid w:val="00AB00EA"/>
    <w:rsid w:val="00AB093A"/>
    <w:rsid w:val="00AB35C7"/>
    <w:rsid w:val="00AB61D3"/>
    <w:rsid w:val="00AB6379"/>
    <w:rsid w:val="00AB64F4"/>
    <w:rsid w:val="00AB66DE"/>
    <w:rsid w:val="00AB7C49"/>
    <w:rsid w:val="00AC0490"/>
    <w:rsid w:val="00AC116A"/>
    <w:rsid w:val="00AC2585"/>
    <w:rsid w:val="00AC28E5"/>
    <w:rsid w:val="00AC2D9E"/>
    <w:rsid w:val="00AC38B5"/>
    <w:rsid w:val="00AC3F1E"/>
    <w:rsid w:val="00AC4193"/>
    <w:rsid w:val="00AC52A9"/>
    <w:rsid w:val="00AC62A3"/>
    <w:rsid w:val="00AC679D"/>
    <w:rsid w:val="00AD00DB"/>
    <w:rsid w:val="00AD2A00"/>
    <w:rsid w:val="00AD330F"/>
    <w:rsid w:val="00AD3626"/>
    <w:rsid w:val="00AD3BA2"/>
    <w:rsid w:val="00AD46FB"/>
    <w:rsid w:val="00AD4D29"/>
    <w:rsid w:val="00AD530D"/>
    <w:rsid w:val="00AD55B3"/>
    <w:rsid w:val="00AD5DCD"/>
    <w:rsid w:val="00AD6A11"/>
    <w:rsid w:val="00AD6DA5"/>
    <w:rsid w:val="00AD76E2"/>
    <w:rsid w:val="00AE0380"/>
    <w:rsid w:val="00AE098E"/>
    <w:rsid w:val="00AE0D92"/>
    <w:rsid w:val="00AE0DCE"/>
    <w:rsid w:val="00AE11A5"/>
    <w:rsid w:val="00AE1962"/>
    <w:rsid w:val="00AE2AFA"/>
    <w:rsid w:val="00AE36AD"/>
    <w:rsid w:val="00AE37B6"/>
    <w:rsid w:val="00AE4095"/>
    <w:rsid w:val="00AE4F58"/>
    <w:rsid w:val="00AE4F8F"/>
    <w:rsid w:val="00AE504C"/>
    <w:rsid w:val="00AE6772"/>
    <w:rsid w:val="00AE690A"/>
    <w:rsid w:val="00AE7CCF"/>
    <w:rsid w:val="00AF10AD"/>
    <w:rsid w:val="00AF1197"/>
    <w:rsid w:val="00AF154C"/>
    <w:rsid w:val="00AF3D89"/>
    <w:rsid w:val="00AF470E"/>
    <w:rsid w:val="00AF4C9E"/>
    <w:rsid w:val="00AF5A96"/>
    <w:rsid w:val="00AF5BE7"/>
    <w:rsid w:val="00AF5DC0"/>
    <w:rsid w:val="00AF6717"/>
    <w:rsid w:val="00AF6794"/>
    <w:rsid w:val="00AF7D07"/>
    <w:rsid w:val="00B00ADA"/>
    <w:rsid w:val="00B01B00"/>
    <w:rsid w:val="00B05531"/>
    <w:rsid w:val="00B0624D"/>
    <w:rsid w:val="00B07274"/>
    <w:rsid w:val="00B077EE"/>
    <w:rsid w:val="00B10735"/>
    <w:rsid w:val="00B10DC5"/>
    <w:rsid w:val="00B11B81"/>
    <w:rsid w:val="00B11DFB"/>
    <w:rsid w:val="00B1232A"/>
    <w:rsid w:val="00B12333"/>
    <w:rsid w:val="00B13C99"/>
    <w:rsid w:val="00B140FD"/>
    <w:rsid w:val="00B1426D"/>
    <w:rsid w:val="00B1427B"/>
    <w:rsid w:val="00B14727"/>
    <w:rsid w:val="00B14D8A"/>
    <w:rsid w:val="00B16459"/>
    <w:rsid w:val="00B17EAB"/>
    <w:rsid w:val="00B20152"/>
    <w:rsid w:val="00B203BE"/>
    <w:rsid w:val="00B209C8"/>
    <w:rsid w:val="00B215C5"/>
    <w:rsid w:val="00B229FC"/>
    <w:rsid w:val="00B234F1"/>
    <w:rsid w:val="00B2356A"/>
    <w:rsid w:val="00B23B98"/>
    <w:rsid w:val="00B256B0"/>
    <w:rsid w:val="00B26B01"/>
    <w:rsid w:val="00B27C7B"/>
    <w:rsid w:val="00B300A1"/>
    <w:rsid w:val="00B30A62"/>
    <w:rsid w:val="00B30F55"/>
    <w:rsid w:val="00B325EF"/>
    <w:rsid w:val="00B327E1"/>
    <w:rsid w:val="00B32DC4"/>
    <w:rsid w:val="00B338BA"/>
    <w:rsid w:val="00B35098"/>
    <w:rsid w:val="00B35687"/>
    <w:rsid w:val="00B35935"/>
    <w:rsid w:val="00B359E4"/>
    <w:rsid w:val="00B37097"/>
    <w:rsid w:val="00B37599"/>
    <w:rsid w:val="00B37985"/>
    <w:rsid w:val="00B404C7"/>
    <w:rsid w:val="00B40BBA"/>
    <w:rsid w:val="00B42DF8"/>
    <w:rsid w:val="00B43747"/>
    <w:rsid w:val="00B44415"/>
    <w:rsid w:val="00B44D76"/>
    <w:rsid w:val="00B44E3B"/>
    <w:rsid w:val="00B45319"/>
    <w:rsid w:val="00B45D51"/>
    <w:rsid w:val="00B46479"/>
    <w:rsid w:val="00B46B25"/>
    <w:rsid w:val="00B473C1"/>
    <w:rsid w:val="00B4741F"/>
    <w:rsid w:val="00B47EC2"/>
    <w:rsid w:val="00B51FDE"/>
    <w:rsid w:val="00B52891"/>
    <w:rsid w:val="00B52952"/>
    <w:rsid w:val="00B52A02"/>
    <w:rsid w:val="00B52DB7"/>
    <w:rsid w:val="00B5383E"/>
    <w:rsid w:val="00B54BFD"/>
    <w:rsid w:val="00B55CFA"/>
    <w:rsid w:val="00B56060"/>
    <w:rsid w:val="00B56463"/>
    <w:rsid w:val="00B56F45"/>
    <w:rsid w:val="00B57854"/>
    <w:rsid w:val="00B57C1F"/>
    <w:rsid w:val="00B57D98"/>
    <w:rsid w:val="00B6074F"/>
    <w:rsid w:val="00B6140D"/>
    <w:rsid w:val="00B61A0C"/>
    <w:rsid w:val="00B625BB"/>
    <w:rsid w:val="00B6380A"/>
    <w:rsid w:val="00B65420"/>
    <w:rsid w:val="00B65831"/>
    <w:rsid w:val="00B6633C"/>
    <w:rsid w:val="00B668F7"/>
    <w:rsid w:val="00B66AFF"/>
    <w:rsid w:val="00B66F23"/>
    <w:rsid w:val="00B677B1"/>
    <w:rsid w:val="00B67FC2"/>
    <w:rsid w:val="00B70850"/>
    <w:rsid w:val="00B71498"/>
    <w:rsid w:val="00B72184"/>
    <w:rsid w:val="00B73D07"/>
    <w:rsid w:val="00B744D0"/>
    <w:rsid w:val="00B74D8A"/>
    <w:rsid w:val="00B74E7E"/>
    <w:rsid w:val="00B755C0"/>
    <w:rsid w:val="00B75A9B"/>
    <w:rsid w:val="00B771AE"/>
    <w:rsid w:val="00B801C4"/>
    <w:rsid w:val="00B8054A"/>
    <w:rsid w:val="00B81410"/>
    <w:rsid w:val="00B8381F"/>
    <w:rsid w:val="00B85782"/>
    <w:rsid w:val="00B858AE"/>
    <w:rsid w:val="00B86471"/>
    <w:rsid w:val="00B86645"/>
    <w:rsid w:val="00B876AC"/>
    <w:rsid w:val="00B9084C"/>
    <w:rsid w:val="00B90CC3"/>
    <w:rsid w:val="00B917FB"/>
    <w:rsid w:val="00B91E44"/>
    <w:rsid w:val="00B94873"/>
    <w:rsid w:val="00B976FC"/>
    <w:rsid w:val="00BA1AFA"/>
    <w:rsid w:val="00BA3432"/>
    <w:rsid w:val="00BA39A9"/>
    <w:rsid w:val="00BA50FD"/>
    <w:rsid w:val="00BA5B67"/>
    <w:rsid w:val="00BA62DD"/>
    <w:rsid w:val="00BA669C"/>
    <w:rsid w:val="00BA7213"/>
    <w:rsid w:val="00BA747F"/>
    <w:rsid w:val="00BA7BAF"/>
    <w:rsid w:val="00BA7E5A"/>
    <w:rsid w:val="00BB0413"/>
    <w:rsid w:val="00BB12C9"/>
    <w:rsid w:val="00BB1BB0"/>
    <w:rsid w:val="00BB2077"/>
    <w:rsid w:val="00BB2C06"/>
    <w:rsid w:val="00BB41C1"/>
    <w:rsid w:val="00BB46F5"/>
    <w:rsid w:val="00BB5212"/>
    <w:rsid w:val="00BB5476"/>
    <w:rsid w:val="00BB5569"/>
    <w:rsid w:val="00BB6643"/>
    <w:rsid w:val="00BB6B0C"/>
    <w:rsid w:val="00BB720A"/>
    <w:rsid w:val="00BC0300"/>
    <w:rsid w:val="00BC0A02"/>
    <w:rsid w:val="00BC1107"/>
    <w:rsid w:val="00BC28BD"/>
    <w:rsid w:val="00BC2F9F"/>
    <w:rsid w:val="00BC3151"/>
    <w:rsid w:val="00BC3309"/>
    <w:rsid w:val="00BC369A"/>
    <w:rsid w:val="00BC37DD"/>
    <w:rsid w:val="00BC4B3B"/>
    <w:rsid w:val="00BC5081"/>
    <w:rsid w:val="00BC53BC"/>
    <w:rsid w:val="00BC5E9A"/>
    <w:rsid w:val="00BC6832"/>
    <w:rsid w:val="00BC74A0"/>
    <w:rsid w:val="00BC7B87"/>
    <w:rsid w:val="00BD04C8"/>
    <w:rsid w:val="00BD0F03"/>
    <w:rsid w:val="00BD1090"/>
    <w:rsid w:val="00BD12B0"/>
    <w:rsid w:val="00BD20CB"/>
    <w:rsid w:val="00BD351B"/>
    <w:rsid w:val="00BD37F3"/>
    <w:rsid w:val="00BD383B"/>
    <w:rsid w:val="00BD4B4E"/>
    <w:rsid w:val="00BD4D32"/>
    <w:rsid w:val="00BD5685"/>
    <w:rsid w:val="00BD659C"/>
    <w:rsid w:val="00BD728C"/>
    <w:rsid w:val="00BD73B0"/>
    <w:rsid w:val="00BE1A14"/>
    <w:rsid w:val="00BE227D"/>
    <w:rsid w:val="00BE25F3"/>
    <w:rsid w:val="00BE3556"/>
    <w:rsid w:val="00BE38A3"/>
    <w:rsid w:val="00BE3993"/>
    <w:rsid w:val="00BE3C08"/>
    <w:rsid w:val="00BE476A"/>
    <w:rsid w:val="00BE5026"/>
    <w:rsid w:val="00BE57D2"/>
    <w:rsid w:val="00BE63E2"/>
    <w:rsid w:val="00BE6C14"/>
    <w:rsid w:val="00BE7F61"/>
    <w:rsid w:val="00BF01F0"/>
    <w:rsid w:val="00BF0351"/>
    <w:rsid w:val="00BF0FAC"/>
    <w:rsid w:val="00BF24B2"/>
    <w:rsid w:val="00BF2539"/>
    <w:rsid w:val="00BF26D2"/>
    <w:rsid w:val="00BF2973"/>
    <w:rsid w:val="00BF3543"/>
    <w:rsid w:val="00BF458C"/>
    <w:rsid w:val="00BF5000"/>
    <w:rsid w:val="00BF6F8C"/>
    <w:rsid w:val="00BF7BC5"/>
    <w:rsid w:val="00BF7CBB"/>
    <w:rsid w:val="00C00C4B"/>
    <w:rsid w:val="00C02324"/>
    <w:rsid w:val="00C02386"/>
    <w:rsid w:val="00C03154"/>
    <w:rsid w:val="00C03519"/>
    <w:rsid w:val="00C0398C"/>
    <w:rsid w:val="00C0427D"/>
    <w:rsid w:val="00C06547"/>
    <w:rsid w:val="00C066B6"/>
    <w:rsid w:val="00C06E3E"/>
    <w:rsid w:val="00C0713B"/>
    <w:rsid w:val="00C07A0A"/>
    <w:rsid w:val="00C07BBF"/>
    <w:rsid w:val="00C10072"/>
    <w:rsid w:val="00C10639"/>
    <w:rsid w:val="00C10D8B"/>
    <w:rsid w:val="00C1220D"/>
    <w:rsid w:val="00C12283"/>
    <w:rsid w:val="00C15E74"/>
    <w:rsid w:val="00C173F5"/>
    <w:rsid w:val="00C1766E"/>
    <w:rsid w:val="00C20B95"/>
    <w:rsid w:val="00C214B9"/>
    <w:rsid w:val="00C21E89"/>
    <w:rsid w:val="00C23BA8"/>
    <w:rsid w:val="00C24845"/>
    <w:rsid w:val="00C24EAC"/>
    <w:rsid w:val="00C25081"/>
    <w:rsid w:val="00C2545B"/>
    <w:rsid w:val="00C26371"/>
    <w:rsid w:val="00C27E6C"/>
    <w:rsid w:val="00C27F9D"/>
    <w:rsid w:val="00C31211"/>
    <w:rsid w:val="00C3134C"/>
    <w:rsid w:val="00C317DB"/>
    <w:rsid w:val="00C31B0E"/>
    <w:rsid w:val="00C31DB3"/>
    <w:rsid w:val="00C31F8C"/>
    <w:rsid w:val="00C32755"/>
    <w:rsid w:val="00C330D1"/>
    <w:rsid w:val="00C33395"/>
    <w:rsid w:val="00C34019"/>
    <w:rsid w:val="00C340A4"/>
    <w:rsid w:val="00C34352"/>
    <w:rsid w:val="00C34CA4"/>
    <w:rsid w:val="00C3588F"/>
    <w:rsid w:val="00C35D58"/>
    <w:rsid w:val="00C36274"/>
    <w:rsid w:val="00C37203"/>
    <w:rsid w:val="00C37BA1"/>
    <w:rsid w:val="00C37C58"/>
    <w:rsid w:val="00C37F09"/>
    <w:rsid w:val="00C40CE9"/>
    <w:rsid w:val="00C41835"/>
    <w:rsid w:val="00C41BB9"/>
    <w:rsid w:val="00C41DE9"/>
    <w:rsid w:val="00C41F65"/>
    <w:rsid w:val="00C42D16"/>
    <w:rsid w:val="00C435E6"/>
    <w:rsid w:val="00C43866"/>
    <w:rsid w:val="00C44006"/>
    <w:rsid w:val="00C4618A"/>
    <w:rsid w:val="00C46474"/>
    <w:rsid w:val="00C4674C"/>
    <w:rsid w:val="00C467D5"/>
    <w:rsid w:val="00C50575"/>
    <w:rsid w:val="00C506CF"/>
    <w:rsid w:val="00C512B6"/>
    <w:rsid w:val="00C51509"/>
    <w:rsid w:val="00C517E9"/>
    <w:rsid w:val="00C52703"/>
    <w:rsid w:val="00C52D33"/>
    <w:rsid w:val="00C54017"/>
    <w:rsid w:val="00C5738D"/>
    <w:rsid w:val="00C57A46"/>
    <w:rsid w:val="00C57EAC"/>
    <w:rsid w:val="00C6136A"/>
    <w:rsid w:val="00C61A2C"/>
    <w:rsid w:val="00C6201E"/>
    <w:rsid w:val="00C62ECE"/>
    <w:rsid w:val="00C65B68"/>
    <w:rsid w:val="00C65EB6"/>
    <w:rsid w:val="00C6658D"/>
    <w:rsid w:val="00C66862"/>
    <w:rsid w:val="00C712DC"/>
    <w:rsid w:val="00C718EF"/>
    <w:rsid w:val="00C72BED"/>
    <w:rsid w:val="00C73C86"/>
    <w:rsid w:val="00C74431"/>
    <w:rsid w:val="00C74B3B"/>
    <w:rsid w:val="00C74C0F"/>
    <w:rsid w:val="00C7536A"/>
    <w:rsid w:val="00C7564C"/>
    <w:rsid w:val="00C75849"/>
    <w:rsid w:val="00C7640E"/>
    <w:rsid w:val="00C76547"/>
    <w:rsid w:val="00C76EE5"/>
    <w:rsid w:val="00C777AC"/>
    <w:rsid w:val="00C77885"/>
    <w:rsid w:val="00C77CC3"/>
    <w:rsid w:val="00C8081E"/>
    <w:rsid w:val="00C80992"/>
    <w:rsid w:val="00C80D58"/>
    <w:rsid w:val="00C811DD"/>
    <w:rsid w:val="00C81542"/>
    <w:rsid w:val="00C81A7F"/>
    <w:rsid w:val="00C81EC4"/>
    <w:rsid w:val="00C81FB2"/>
    <w:rsid w:val="00C8209C"/>
    <w:rsid w:val="00C82E92"/>
    <w:rsid w:val="00C8386C"/>
    <w:rsid w:val="00C84918"/>
    <w:rsid w:val="00C84E24"/>
    <w:rsid w:val="00C8536B"/>
    <w:rsid w:val="00C86600"/>
    <w:rsid w:val="00C87CF0"/>
    <w:rsid w:val="00C87FC2"/>
    <w:rsid w:val="00C91B5D"/>
    <w:rsid w:val="00C91D91"/>
    <w:rsid w:val="00C92842"/>
    <w:rsid w:val="00C92F7E"/>
    <w:rsid w:val="00C93B28"/>
    <w:rsid w:val="00C93B55"/>
    <w:rsid w:val="00C93D04"/>
    <w:rsid w:val="00C9578B"/>
    <w:rsid w:val="00C97435"/>
    <w:rsid w:val="00C9759B"/>
    <w:rsid w:val="00C979D8"/>
    <w:rsid w:val="00CA04A9"/>
    <w:rsid w:val="00CA0D3C"/>
    <w:rsid w:val="00CA38B1"/>
    <w:rsid w:val="00CA43C6"/>
    <w:rsid w:val="00CA449F"/>
    <w:rsid w:val="00CA4ACD"/>
    <w:rsid w:val="00CA5A0A"/>
    <w:rsid w:val="00CA5D0B"/>
    <w:rsid w:val="00CA77B7"/>
    <w:rsid w:val="00CA7821"/>
    <w:rsid w:val="00CA7857"/>
    <w:rsid w:val="00CB0055"/>
    <w:rsid w:val="00CB06BD"/>
    <w:rsid w:val="00CB2F46"/>
    <w:rsid w:val="00CB494E"/>
    <w:rsid w:val="00CB5E7B"/>
    <w:rsid w:val="00CB6226"/>
    <w:rsid w:val="00CC362F"/>
    <w:rsid w:val="00CC3D35"/>
    <w:rsid w:val="00CC4B5F"/>
    <w:rsid w:val="00CC5257"/>
    <w:rsid w:val="00CC55EC"/>
    <w:rsid w:val="00CC6674"/>
    <w:rsid w:val="00CC6CD9"/>
    <w:rsid w:val="00CC6F01"/>
    <w:rsid w:val="00CC71F3"/>
    <w:rsid w:val="00CC7809"/>
    <w:rsid w:val="00CD1D16"/>
    <w:rsid w:val="00CD1E81"/>
    <w:rsid w:val="00CD2444"/>
    <w:rsid w:val="00CD4550"/>
    <w:rsid w:val="00CD5FDC"/>
    <w:rsid w:val="00CD6348"/>
    <w:rsid w:val="00CD6B17"/>
    <w:rsid w:val="00CD704A"/>
    <w:rsid w:val="00CD73C4"/>
    <w:rsid w:val="00CE0133"/>
    <w:rsid w:val="00CE036C"/>
    <w:rsid w:val="00CE09C6"/>
    <w:rsid w:val="00CE09DF"/>
    <w:rsid w:val="00CE0AF2"/>
    <w:rsid w:val="00CE2A42"/>
    <w:rsid w:val="00CE300A"/>
    <w:rsid w:val="00CE396C"/>
    <w:rsid w:val="00CE5482"/>
    <w:rsid w:val="00CE5799"/>
    <w:rsid w:val="00CE7761"/>
    <w:rsid w:val="00CE783B"/>
    <w:rsid w:val="00CE7EAE"/>
    <w:rsid w:val="00CE7F21"/>
    <w:rsid w:val="00CE7F54"/>
    <w:rsid w:val="00CF1437"/>
    <w:rsid w:val="00CF2D07"/>
    <w:rsid w:val="00CF3BE5"/>
    <w:rsid w:val="00CF3C66"/>
    <w:rsid w:val="00CF41B3"/>
    <w:rsid w:val="00CF4AD0"/>
    <w:rsid w:val="00CF610F"/>
    <w:rsid w:val="00CF6D1F"/>
    <w:rsid w:val="00CF714E"/>
    <w:rsid w:val="00CF7680"/>
    <w:rsid w:val="00CF7D78"/>
    <w:rsid w:val="00D0226D"/>
    <w:rsid w:val="00D0229C"/>
    <w:rsid w:val="00D0236F"/>
    <w:rsid w:val="00D0378C"/>
    <w:rsid w:val="00D04616"/>
    <w:rsid w:val="00D04F2F"/>
    <w:rsid w:val="00D054BA"/>
    <w:rsid w:val="00D05A0B"/>
    <w:rsid w:val="00D06556"/>
    <w:rsid w:val="00D06849"/>
    <w:rsid w:val="00D077D9"/>
    <w:rsid w:val="00D07879"/>
    <w:rsid w:val="00D07B11"/>
    <w:rsid w:val="00D1066F"/>
    <w:rsid w:val="00D10EA1"/>
    <w:rsid w:val="00D10FBD"/>
    <w:rsid w:val="00D117C7"/>
    <w:rsid w:val="00D122D2"/>
    <w:rsid w:val="00D12908"/>
    <w:rsid w:val="00D1306F"/>
    <w:rsid w:val="00D132D5"/>
    <w:rsid w:val="00D13488"/>
    <w:rsid w:val="00D14B3B"/>
    <w:rsid w:val="00D167C9"/>
    <w:rsid w:val="00D16C5F"/>
    <w:rsid w:val="00D21168"/>
    <w:rsid w:val="00D2335F"/>
    <w:rsid w:val="00D234BB"/>
    <w:rsid w:val="00D23B72"/>
    <w:rsid w:val="00D24749"/>
    <w:rsid w:val="00D2522B"/>
    <w:rsid w:val="00D25E36"/>
    <w:rsid w:val="00D26AF8"/>
    <w:rsid w:val="00D275DC"/>
    <w:rsid w:val="00D3024B"/>
    <w:rsid w:val="00D30798"/>
    <w:rsid w:val="00D309C3"/>
    <w:rsid w:val="00D31059"/>
    <w:rsid w:val="00D3179B"/>
    <w:rsid w:val="00D32B68"/>
    <w:rsid w:val="00D33B85"/>
    <w:rsid w:val="00D33E92"/>
    <w:rsid w:val="00D33EC6"/>
    <w:rsid w:val="00D34412"/>
    <w:rsid w:val="00D3480D"/>
    <w:rsid w:val="00D362BA"/>
    <w:rsid w:val="00D36A41"/>
    <w:rsid w:val="00D403DE"/>
    <w:rsid w:val="00D40466"/>
    <w:rsid w:val="00D41CF7"/>
    <w:rsid w:val="00D41D3F"/>
    <w:rsid w:val="00D41F2A"/>
    <w:rsid w:val="00D422DE"/>
    <w:rsid w:val="00D447A1"/>
    <w:rsid w:val="00D4492C"/>
    <w:rsid w:val="00D46073"/>
    <w:rsid w:val="00D46373"/>
    <w:rsid w:val="00D4691E"/>
    <w:rsid w:val="00D478EA"/>
    <w:rsid w:val="00D50BEB"/>
    <w:rsid w:val="00D51B83"/>
    <w:rsid w:val="00D534CE"/>
    <w:rsid w:val="00D5459D"/>
    <w:rsid w:val="00D552CB"/>
    <w:rsid w:val="00D55B5F"/>
    <w:rsid w:val="00D56ACA"/>
    <w:rsid w:val="00D57377"/>
    <w:rsid w:val="00D6009A"/>
    <w:rsid w:val="00D60A58"/>
    <w:rsid w:val="00D6101B"/>
    <w:rsid w:val="00D62FF7"/>
    <w:rsid w:val="00D64905"/>
    <w:rsid w:val="00D6658E"/>
    <w:rsid w:val="00D66868"/>
    <w:rsid w:val="00D67495"/>
    <w:rsid w:val="00D674D6"/>
    <w:rsid w:val="00D707A5"/>
    <w:rsid w:val="00D72269"/>
    <w:rsid w:val="00D72894"/>
    <w:rsid w:val="00D73275"/>
    <w:rsid w:val="00D73EF0"/>
    <w:rsid w:val="00D74BED"/>
    <w:rsid w:val="00D763DA"/>
    <w:rsid w:val="00D76E0F"/>
    <w:rsid w:val="00D83D48"/>
    <w:rsid w:val="00D84C43"/>
    <w:rsid w:val="00D862D8"/>
    <w:rsid w:val="00D8691C"/>
    <w:rsid w:val="00D86FBE"/>
    <w:rsid w:val="00D87DC1"/>
    <w:rsid w:val="00D9045C"/>
    <w:rsid w:val="00D90E6D"/>
    <w:rsid w:val="00D92FAE"/>
    <w:rsid w:val="00D92FDC"/>
    <w:rsid w:val="00D9349B"/>
    <w:rsid w:val="00D93695"/>
    <w:rsid w:val="00D94511"/>
    <w:rsid w:val="00D9695E"/>
    <w:rsid w:val="00D96C02"/>
    <w:rsid w:val="00D96CB2"/>
    <w:rsid w:val="00D97019"/>
    <w:rsid w:val="00D97389"/>
    <w:rsid w:val="00D9748F"/>
    <w:rsid w:val="00DA0159"/>
    <w:rsid w:val="00DA0B42"/>
    <w:rsid w:val="00DA1233"/>
    <w:rsid w:val="00DA1F4D"/>
    <w:rsid w:val="00DA2E4E"/>
    <w:rsid w:val="00DA4A0E"/>
    <w:rsid w:val="00DA4AAB"/>
    <w:rsid w:val="00DA4F26"/>
    <w:rsid w:val="00DA57F5"/>
    <w:rsid w:val="00DA5D22"/>
    <w:rsid w:val="00DA622B"/>
    <w:rsid w:val="00DA6988"/>
    <w:rsid w:val="00DA6B2E"/>
    <w:rsid w:val="00DA6CE1"/>
    <w:rsid w:val="00DA6DFD"/>
    <w:rsid w:val="00DA6E7F"/>
    <w:rsid w:val="00DA7BDF"/>
    <w:rsid w:val="00DA7C90"/>
    <w:rsid w:val="00DB0589"/>
    <w:rsid w:val="00DB07DB"/>
    <w:rsid w:val="00DB132C"/>
    <w:rsid w:val="00DB13EF"/>
    <w:rsid w:val="00DB27CE"/>
    <w:rsid w:val="00DB35A8"/>
    <w:rsid w:val="00DB54F5"/>
    <w:rsid w:val="00DB587A"/>
    <w:rsid w:val="00DB5FB6"/>
    <w:rsid w:val="00DB5FBB"/>
    <w:rsid w:val="00DB6259"/>
    <w:rsid w:val="00DB65A6"/>
    <w:rsid w:val="00DC017E"/>
    <w:rsid w:val="00DC034A"/>
    <w:rsid w:val="00DC0475"/>
    <w:rsid w:val="00DC08D9"/>
    <w:rsid w:val="00DC0CC2"/>
    <w:rsid w:val="00DC1330"/>
    <w:rsid w:val="00DC1B8F"/>
    <w:rsid w:val="00DC2817"/>
    <w:rsid w:val="00DC2C5C"/>
    <w:rsid w:val="00DC4357"/>
    <w:rsid w:val="00DC5281"/>
    <w:rsid w:val="00DC5655"/>
    <w:rsid w:val="00DC7745"/>
    <w:rsid w:val="00DC7A58"/>
    <w:rsid w:val="00DC7C45"/>
    <w:rsid w:val="00DD15E5"/>
    <w:rsid w:val="00DD172A"/>
    <w:rsid w:val="00DD2048"/>
    <w:rsid w:val="00DD30FC"/>
    <w:rsid w:val="00DD40D8"/>
    <w:rsid w:val="00DD51B6"/>
    <w:rsid w:val="00DD5BB6"/>
    <w:rsid w:val="00DD798F"/>
    <w:rsid w:val="00DD7A51"/>
    <w:rsid w:val="00DD7BB1"/>
    <w:rsid w:val="00DD7D11"/>
    <w:rsid w:val="00DD7DC0"/>
    <w:rsid w:val="00DE09DF"/>
    <w:rsid w:val="00DE33CC"/>
    <w:rsid w:val="00DE383A"/>
    <w:rsid w:val="00DE3ACB"/>
    <w:rsid w:val="00DE4420"/>
    <w:rsid w:val="00DE54DD"/>
    <w:rsid w:val="00DE59F8"/>
    <w:rsid w:val="00DE5C21"/>
    <w:rsid w:val="00DE6141"/>
    <w:rsid w:val="00DE640E"/>
    <w:rsid w:val="00DE68F2"/>
    <w:rsid w:val="00DE7CD3"/>
    <w:rsid w:val="00DF01AB"/>
    <w:rsid w:val="00DF07FB"/>
    <w:rsid w:val="00DF16D3"/>
    <w:rsid w:val="00DF180B"/>
    <w:rsid w:val="00DF2267"/>
    <w:rsid w:val="00DF28FC"/>
    <w:rsid w:val="00DF319E"/>
    <w:rsid w:val="00DF3AFB"/>
    <w:rsid w:val="00DF3D02"/>
    <w:rsid w:val="00DF42AD"/>
    <w:rsid w:val="00DF45F1"/>
    <w:rsid w:val="00DF4BC8"/>
    <w:rsid w:val="00DF4EDE"/>
    <w:rsid w:val="00DF59FD"/>
    <w:rsid w:val="00DF6051"/>
    <w:rsid w:val="00DF61F1"/>
    <w:rsid w:val="00DF6628"/>
    <w:rsid w:val="00DF6B2F"/>
    <w:rsid w:val="00DF6BDD"/>
    <w:rsid w:val="00DF7A0F"/>
    <w:rsid w:val="00DF7B09"/>
    <w:rsid w:val="00DF7B78"/>
    <w:rsid w:val="00E00D8B"/>
    <w:rsid w:val="00E014A1"/>
    <w:rsid w:val="00E01769"/>
    <w:rsid w:val="00E019DF"/>
    <w:rsid w:val="00E01D67"/>
    <w:rsid w:val="00E02D21"/>
    <w:rsid w:val="00E051C3"/>
    <w:rsid w:val="00E05252"/>
    <w:rsid w:val="00E07379"/>
    <w:rsid w:val="00E0739C"/>
    <w:rsid w:val="00E104F8"/>
    <w:rsid w:val="00E1137D"/>
    <w:rsid w:val="00E126C5"/>
    <w:rsid w:val="00E14E44"/>
    <w:rsid w:val="00E1519A"/>
    <w:rsid w:val="00E16255"/>
    <w:rsid w:val="00E16355"/>
    <w:rsid w:val="00E165EC"/>
    <w:rsid w:val="00E17D90"/>
    <w:rsid w:val="00E20673"/>
    <w:rsid w:val="00E20DCC"/>
    <w:rsid w:val="00E20ED3"/>
    <w:rsid w:val="00E2148A"/>
    <w:rsid w:val="00E22383"/>
    <w:rsid w:val="00E232A0"/>
    <w:rsid w:val="00E242A2"/>
    <w:rsid w:val="00E25A26"/>
    <w:rsid w:val="00E25D48"/>
    <w:rsid w:val="00E26905"/>
    <w:rsid w:val="00E26A50"/>
    <w:rsid w:val="00E2764E"/>
    <w:rsid w:val="00E3127E"/>
    <w:rsid w:val="00E31F4B"/>
    <w:rsid w:val="00E32369"/>
    <w:rsid w:val="00E32899"/>
    <w:rsid w:val="00E33A39"/>
    <w:rsid w:val="00E34404"/>
    <w:rsid w:val="00E34673"/>
    <w:rsid w:val="00E34DE7"/>
    <w:rsid w:val="00E351A6"/>
    <w:rsid w:val="00E356AD"/>
    <w:rsid w:val="00E35CA0"/>
    <w:rsid w:val="00E3669D"/>
    <w:rsid w:val="00E36AD2"/>
    <w:rsid w:val="00E37E43"/>
    <w:rsid w:val="00E4381A"/>
    <w:rsid w:val="00E43C8A"/>
    <w:rsid w:val="00E44BAA"/>
    <w:rsid w:val="00E45041"/>
    <w:rsid w:val="00E45A77"/>
    <w:rsid w:val="00E46523"/>
    <w:rsid w:val="00E4769F"/>
    <w:rsid w:val="00E50011"/>
    <w:rsid w:val="00E5007A"/>
    <w:rsid w:val="00E50D77"/>
    <w:rsid w:val="00E51CEB"/>
    <w:rsid w:val="00E52114"/>
    <w:rsid w:val="00E5242F"/>
    <w:rsid w:val="00E525BB"/>
    <w:rsid w:val="00E52BCF"/>
    <w:rsid w:val="00E53798"/>
    <w:rsid w:val="00E5393B"/>
    <w:rsid w:val="00E543E2"/>
    <w:rsid w:val="00E550AD"/>
    <w:rsid w:val="00E554A1"/>
    <w:rsid w:val="00E55552"/>
    <w:rsid w:val="00E55BD1"/>
    <w:rsid w:val="00E55D74"/>
    <w:rsid w:val="00E55E8B"/>
    <w:rsid w:val="00E569CE"/>
    <w:rsid w:val="00E5718B"/>
    <w:rsid w:val="00E57208"/>
    <w:rsid w:val="00E57390"/>
    <w:rsid w:val="00E57993"/>
    <w:rsid w:val="00E57DBD"/>
    <w:rsid w:val="00E57E30"/>
    <w:rsid w:val="00E60449"/>
    <w:rsid w:val="00E604A7"/>
    <w:rsid w:val="00E6076B"/>
    <w:rsid w:val="00E616BC"/>
    <w:rsid w:val="00E62414"/>
    <w:rsid w:val="00E628C5"/>
    <w:rsid w:val="00E62AE0"/>
    <w:rsid w:val="00E62E37"/>
    <w:rsid w:val="00E6305F"/>
    <w:rsid w:val="00E6326F"/>
    <w:rsid w:val="00E6375E"/>
    <w:rsid w:val="00E64067"/>
    <w:rsid w:val="00E65203"/>
    <w:rsid w:val="00E65286"/>
    <w:rsid w:val="00E6540B"/>
    <w:rsid w:val="00E65E88"/>
    <w:rsid w:val="00E661BA"/>
    <w:rsid w:val="00E70DA5"/>
    <w:rsid w:val="00E7148F"/>
    <w:rsid w:val="00E725F4"/>
    <w:rsid w:val="00E726D9"/>
    <w:rsid w:val="00E72CFD"/>
    <w:rsid w:val="00E72E18"/>
    <w:rsid w:val="00E73CF8"/>
    <w:rsid w:val="00E7508D"/>
    <w:rsid w:val="00E75238"/>
    <w:rsid w:val="00E75388"/>
    <w:rsid w:val="00E7616B"/>
    <w:rsid w:val="00E766BB"/>
    <w:rsid w:val="00E818E8"/>
    <w:rsid w:val="00E818FA"/>
    <w:rsid w:val="00E820BD"/>
    <w:rsid w:val="00E8239C"/>
    <w:rsid w:val="00E826F8"/>
    <w:rsid w:val="00E82E23"/>
    <w:rsid w:val="00E83EB8"/>
    <w:rsid w:val="00E842E0"/>
    <w:rsid w:val="00E849D5"/>
    <w:rsid w:val="00E84A57"/>
    <w:rsid w:val="00E84D11"/>
    <w:rsid w:val="00E90417"/>
    <w:rsid w:val="00E911C3"/>
    <w:rsid w:val="00E9127C"/>
    <w:rsid w:val="00E940D4"/>
    <w:rsid w:val="00E94481"/>
    <w:rsid w:val="00E94F7D"/>
    <w:rsid w:val="00E9552C"/>
    <w:rsid w:val="00E97ECC"/>
    <w:rsid w:val="00EA084B"/>
    <w:rsid w:val="00EA0C64"/>
    <w:rsid w:val="00EA20A4"/>
    <w:rsid w:val="00EA2C20"/>
    <w:rsid w:val="00EA3B86"/>
    <w:rsid w:val="00EA42AD"/>
    <w:rsid w:val="00EA4982"/>
    <w:rsid w:val="00EA53AA"/>
    <w:rsid w:val="00EA5503"/>
    <w:rsid w:val="00EA688E"/>
    <w:rsid w:val="00EA6C76"/>
    <w:rsid w:val="00EA6FB4"/>
    <w:rsid w:val="00EA7C29"/>
    <w:rsid w:val="00EB0215"/>
    <w:rsid w:val="00EB1892"/>
    <w:rsid w:val="00EB2AE8"/>
    <w:rsid w:val="00EB3041"/>
    <w:rsid w:val="00EB43CB"/>
    <w:rsid w:val="00EB498B"/>
    <w:rsid w:val="00EB4E85"/>
    <w:rsid w:val="00EB5E0D"/>
    <w:rsid w:val="00EB64F5"/>
    <w:rsid w:val="00EB65A1"/>
    <w:rsid w:val="00EB6D19"/>
    <w:rsid w:val="00EB78E0"/>
    <w:rsid w:val="00EB7B30"/>
    <w:rsid w:val="00EB7E5E"/>
    <w:rsid w:val="00EC069C"/>
    <w:rsid w:val="00EC0EA1"/>
    <w:rsid w:val="00EC21FE"/>
    <w:rsid w:val="00EC2D61"/>
    <w:rsid w:val="00EC30BF"/>
    <w:rsid w:val="00EC419B"/>
    <w:rsid w:val="00EC561E"/>
    <w:rsid w:val="00EC71CA"/>
    <w:rsid w:val="00EC7F4A"/>
    <w:rsid w:val="00ED169E"/>
    <w:rsid w:val="00ED33D1"/>
    <w:rsid w:val="00ED6900"/>
    <w:rsid w:val="00ED70C0"/>
    <w:rsid w:val="00ED7C27"/>
    <w:rsid w:val="00ED7E30"/>
    <w:rsid w:val="00EE0E44"/>
    <w:rsid w:val="00EE11E7"/>
    <w:rsid w:val="00EE2905"/>
    <w:rsid w:val="00EE3B55"/>
    <w:rsid w:val="00EE3F42"/>
    <w:rsid w:val="00EE44B1"/>
    <w:rsid w:val="00EF1164"/>
    <w:rsid w:val="00EF3BBC"/>
    <w:rsid w:val="00EF4224"/>
    <w:rsid w:val="00EF4496"/>
    <w:rsid w:val="00EF47C1"/>
    <w:rsid w:val="00EF4806"/>
    <w:rsid w:val="00EF4B70"/>
    <w:rsid w:val="00EF5527"/>
    <w:rsid w:val="00EF676E"/>
    <w:rsid w:val="00EF6B01"/>
    <w:rsid w:val="00EF707E"/>
    <w:rsid w:val="00F002E2"/>
    <w:rsid w:val="00F0040B"/>
    <w:rsid w:val="00F01334"/>
    <w:rsid w:val="00F01B11"/>
    <w:rsid w:val="00F02110"/>
    <w:rsid w:val="00F041CC"/>
    <w:rsid w:val="00F06E31"/>
    <w:rsid w:val="00F07162"/>
    <w:rsid w:val="00F07E5B"/>
    <w:rsid w:val="00F10548"/>
    <w:rsid w:val="00F105F9"/>
    <w:rsid w:val="00F1088B"/>
    <w:rsid w:val="00F10A09"/>
    <w:rsid w:val="00F10C39"/>
    <w:rsid w:val="00F12E03"/>
    <w:rsid w:val="00F136D8"/>
    <w:rsid w:val="00F14992"/>
    <w:rsid w:val="00F14F34"/>
    <w:rsid w:val="00F15A17"/>
    <w:rsid w:val="00F15A60"/>
    <w:rsid w:val="00F16F08"/>
    <w:rsid w:val="00F1723A"/>
    <w:rsid w:val="00F17DFC"/>
    <w:rsid w:val="00F20E44"/>
    <w:rsid w:val="00F218D5"/>
    <w:rsid w:val="00F21F41"/>
    <w:rsid w:val="00F21FB0"/>
    <w:rsid w:val="00F22CB0"/>
    <w:rsid w:val="00F23F77"/>
    <w:rsid w:val="00F2432F"/>
    <w:rsid w:val="00F25E95"/>
    <w:rsid w:val="00F2721B"/>
    <w:rsid w:val="00F300C3"/>
    <w:rsid w:val="00F33C0E"/>
    <w:rsid w:val="00F369A6"/>
    <w:rsid w:val="00F375BF"/>
    <w:rsid w:val="00F40051"/>
    <w:rsid w:val="00F4233B"/>
    <w:rsid w:val="00F42C87"/>
    <w:rsid w:val="00F43366"/>
    <w:rsid w:val="00F43A43"/>
    <w:rsid w:val="00F442DC"/>
    <w:rsid w:val="00F44C3E"/>
    <w:rsid w:val="00F44E57"/>
    <w:rsid w:val="00F4529F"/>
    <w:rsid w:val="00F46B20"/>
    <w:rsid w:val="00F46B6D"/>
    <w:rsid w:val="00F47679"/>
    <w:rsid w:val="00F502A3"/>
    <w:rsid w:val="00F50EB2"/>
    <w:rsid w:val="00F52B63"/>
    <w:rsid w:val="00F52DAC"/>
    <w:rsid w:val="00F53326"/>
    <w:rsid w:val="00F533CA"/>
    <w:rsid w:val="00F54A5D"/>
    <w:rsid w:val="00F552F1"/>
    <w:rsid w:val="00F5539E"/>
    <w:rsid w:val="00F574EB"/>
    <w:rsid w:val="00F57E64"/>
    <w:rsid w:val="00F60274"/>
    <w:rsid w:val="00F62B93"/>
    <w:rsid w:val="00F63EEC"/>
    <w:rsid w:val="00F64144"/>
    <w:rsid w:val="00F64D59"/>
    <w:rsid w:val="00F6520A"/>
    <w:rsid w:val="00F65AD7"/>
    <w:rsid w:val="00F65D58"/>
    <w:rsid w:val="00F65EFC"/>
    <w:rsid w:val="00F661CD"/>
    <w:rsid w:val="00F66934"/>
    <w:rsid w:val="00F67882"/>
    <w:rsid w:val="00F67FD0"/>
    <w:rsid w:val="00F706E3"/>
    <w:rsid w:val="00F71C66"/>
    <w:rsid w:val="00F721C8"/>
    <w:rsid w:val="00F724EC"/>
    <w:rsid w:val="00F72F9F"/>
    <w:rsid w:val="00F73170"/>
    <w:rsid w:val="00F742DB"/>
    <w:rsid w:val="00F7478E"/>
    <w:rsid w:val="00F74F73"/>
    <w:rsid w:val="00F7576C"/>
    <w:rsid w:val="00F76D32"/>
    <w:rsid w:val="00F76F4C"/>
    <w:rsid w:val="00F770B4"/>
    <w:rsid w:val="00F77A7E"/>
    <w:rsid w:val="00F77FB9"/>
    <w:rsid w:val="00F80F38"/>
    <w:rsid w:val="00F811EC"/>
    <w:rsid w:val="00F81D7B"/>
    <w:rsid w:val="00F8249F"/>
    <w:rsid w:val="00F825AF"/>
    <w:rsid w:val="00F825E3"/>
    <w:rsid w:val="00F82685"/>
    <w:rsid w:val="00F83BDD"/>
    <w:rsid w:val="00F8453B"/>
    <w:rsid w:val="00F84EAD"/>
    <w:rsid w:val="00F853C8"/>
    <w:rsid w:val="00F86367"/>
    <w:rsid w:val="00F873DC"/>
    <w:rsid w:val="00F87A3E"/>
    <w:rsid w:val="00F90812"/>
    <w:rsid w:val="00F93CF6"/>
    <w:rsid w:val="00F942D4"/>
    <w:rsid w:val="00F947B6"/>
    <w:rsid w:val="00F94886"/>
    <w:rsid w:val="00F959D8"/>
    <w:rsid w:val="00F96F37"/>
    <w:rsid w:val="00F97392"/>
    <w:rsid w:val="00F976C2"/>
    <w:rsid w:val="00FA12C1"/>
    <w:rsid w:val="00FA1863"/>
    <w:rsid w:val="00FA1934"/>
    <w:rsid w:val="00FA1CA3"/>
    <w:rsid w:val="00FA25DB"/>
    <w:rsid w:val="00FA2A34"/>
    <w:rsid w:val="00FA3C42"/>
    <w:rsid w:val="00FA49CF"/>
    <w:rsid w:val="00FB03C0"/>
    <w:rsid w:val="00FB068F"/>
    <w:rsid w:val="00FB0979"/>
    <w:rsid w:val="00FB1769"/>
    <w:rsid w:val="00FB19EE"/>
    <w:rsid w:val="00FB1B27"/>
    <w:rsid w:val="00FB2732"/>
    <w:rsid w:val="00FB365C"/>
    <w:rsid w:val="00FB3F29"/>
    <w:rsid w:val="00FB42D4"/>
    <w:rsid w:val="00FB4528"/>
    <w:rsid w:val="00FB471C"/>
    <w:rsid w:val="00FB51D8"/>
    <w:rsid w:val="00FB58E7"/>
    <w:rsid w:val="00FB6681"/>
    <w:rsid w:val="00FB6D00"/>
    <w:rsid w:val="00FB7594"/>
    <w:rsid w:val="00FB7EB8"/>
    <w:rsid w:val="00FC0C1F"/>
    <w:rsid w:val="00FC16A5"/>
    <w:rsid w:val="00FC1ABA"/>
    <w:rsid w:val="00FC211C"/>
    <w:rsid w:val="00FC23D0"/>
    <w:rsid w:val="00FC4A1C"/>
    <w:rsid w:val="00FC59E9"/>
    <w:rsid w:val="00FC76B3"/>
    <w:rsid w:val="00FD05C7"/>
    <w:rsid w:val="00FD0691"/>
    <w:rsid w:val="00FD0A1D"/>
    <w:rsid w:val="00FD0ED9"/>
    <w:rsid w:val="00FD17B2"/>
    <w:rsid w:val="00FD29B1"/>
    <w:rsid w:val="00FD2FD9"/>
    <w:rsid w:val="00FD35C9"/>
    <w:rsid w:val="00FD391B"/>
    <w:rsid w:val="00FD3AF3"/>
    <w:rsid w:val="00FD3F21"/>
    <w:rsid w:val="00FD6027"/>
    <w:rsid w:val="00FD7A0B"/>
    <w:rsid w:val="00FE03B7"/>
    <w:rsid w:val="00FE21DA"/>
    <w:rsid w:val="00FE2BC4"/>
    <w:rsid w:val="00FE50A2"/>
    <w:rsid w:val="00FE78D5"/>
    <w:rsid w:val="00FF05E2"/>
    <w:rsid w:val="00FF08A2"/>
    <w:rsid w:val="00FF2231"/>
    <w:rsid w:val="00FF2516"/>
    <w:rsid w:val="00FF28D5"/>
    <w:rsid w:val="00FF2974"/>
    <w:rsid w:val="00FF30D1"/>
    <w:rsid w:val="00FF36BC"/>
    <w:rsid w:val="00FF3726"/>
    <w:rsid w:val="00FF4B7B"/>
    <w:rsid w:val="00FF57B0"/>
    <w:rsid w:val="00FF5C4A"/>
    <w:rsid w:val="26F356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72B416"/>
  <w15:docId w15:val="{8E1FC4D3-6786-4AA7-A96F-43A8BE31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509"/>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9CB38"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729928"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20"/>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729928"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4A7B29" w:themeColor="accent2" w:themeShade="BF"/>
      <w:u w:val="single"/>
    </w:rPr>
  </w:style>
  <w:style w:type="character" w:customStyle="1" w:styleId="UnresolvedMention1">
    <w:name w:val="Unresolved Mention1"/>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rsid w:val="000C45FF"/>
    <w:pPr>
      <w:tabs>
        <w:tab w:val="center" w:pos="4680"/>
        <w:tab w:val="right" w:pos="9360"/>
      </w:tabs>
    </w:pPr>
  </w:style>
  <w:style w:type="character" w:customStyle="1" w:styleId="FooterChar">
    <w:name w:val="Footer Char"/>
    <w:basedOn w:val="DefaultParagraphFont"/>
    <w:link w:val="Footer"/>
    <w:uiPriority w:val="99"/>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729928"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qFormat/>
    <w:rsid w:val="0053224E"/>
    <w:pPr>
      <w:ind w:left="720"/>
      <w:contextualSpacing/>
    </w:pPr>
  </w:style>
  <w:style w:type="character" w:styleId="CommentReference">
    <w:name w:val="annotation reference"/>
    <w:basedOn w:val="DefaultParagraphFont"/>
    <w:uiPriority w:val="99"/>
    <w:semiHidden/>
    <w:unhideWhenUsed/>
    <w:rsid w:val="008F4E1F"/>
    <w:rPr>
      <w:sz w:val="16"/>
      <w:szCs w:val="16"/>
    </w:rPr>
  </w:style>
  <w:style w:type="paragraph" w:styleId="CommentText">
    <w:name w:val="annotation text"/>
    <w:basedOn w:val="Normal"/>
    <w:link w:val="CommentTextChar"/>
    <w:uiPriority w:val="99"/>
    <w:semiHidden/>
    <w:unhideWhenUsed/>
    <w:rsid w:val="008F4E1F"/>
    <w:rPr>
      <w:sz w:val="20"/>
      <w:szCs w:val="20"/>
    </w:rPr>
  </w:style>
  <w:style w:type="character" w:customStyle="1" w:styleId="CommentTextChar">
    <w:name w:val="Comment Text Char"/>
    <w:basedOn w:val="DefaultParagraphFont"/>
    <w:link w:val="CommentText"/>
    <w:uiPriority w:val="99"/>
    <w:semiHidden/>
    <w:rsid w:val="008F4E1F"/>
    <w:rPr>
      <w:sz w:val="20"/>
      <w:szCs w:val="20"/>
    </w:rPr>
  </w:style>
  <w:style w:type="paragraph" w:styleId="CommentSubject">
    <w:name w:val="annotation subject"/>
    <w:basedOn w:val="CommentText"/>
    <w:next w:val="CommentText"/>
    <w:link w:val="CommentSubjectChar"/>
    <w:uiPriority w:val="99"/>
    <w:semiHidden/>
    <w:unhideWhenUsed/>
    <w:rsid w:val="008F4E1F"/>
    <w:rPr>
      <w:b/>
      <w:bCs/>
    </w:rPr>
  </w:style>
  <w:style w:type="character" w:customStyle="1" w:styleId="CommentSubjectChar">
    <w:name w:val="Comment Subject Char"/>
    <w:basedOn w:val="CommentTextChar"/>
    <w:link w:val="CommentSubject"/>
    <w:uiPriority w:val="99"/>
    <w:semiHidden/>
    <w:rsid w:val="008F4E1F"/>
    <w:rPr>
      <w:b/>
      <w:bCs/>
      <w:sz w:val="20"/>
      <w:szCs w:val="20"/>
    </w:rPr>
  </w:style>
  <w:style w:type="paragraph" w:styleId="BalloonText">
    <w:name w:val="Balloon Text"/>
    <w:basedOn w:val="Normal"/>
    <w:link w:val="BalloonTextChar"/>
    <w:uiPriority w:val="99"/>
    <w:semiHidden/>
    <w:unhideWhenUsed/>
    <w:rsid w:val="008F4E1F"/>
    <w:rPr>
      <w:rFonts w:ascii="Segoe UI" w:hAnsi="Segoe UI" w:cs="Segoe UI"/>
      <w:szCs w:val="18"/>
    </w:rPr>
  </w:style>
  <w:style w:type="character" w:customStyle="1" w:styleId="BalloonTextChar">
    <w:name w:val="Balloon Text Char"/>
    <w:basedOn w:val="DefaultParagraphFont"/>
    <w:link w:val="BalloonText"/>
    <w:uiPriority w:val="99"/>
    <w:semiHidden/>
    <w:rsid w:val="008F4E1F"/>
    <w:rPr>
      <w:rFonts w:ascii="Segoe UI" w:hAnsi="Segoe UI" w:cs="Segoe UI"/>
      <w:sz w:val="18"/>
      <w:szCs w:val="18"/>
    </w:rPr>
  </w:style>
  <w:style w:type="paragraph" w:styleId="NormalWeb">
    <w:name w:val="Normal (Web)"/>
    <w:basedOn w:val="Normal"/>
    <w:uiPriority w:val="99"/>
    <w:semiHidden/>
    <w:unhideWhenUsed/>
    <w:rsid w:val="00BE38A3"/>
    <w:rPr>
      <w:rFonts w:ascii="Times New Roman" w:hAnsi="Times New Roman" w:cs="Times New Roman"/>
      <w:sz w:val="24"/>
      <w:szCs w:val="24"/>
    </w:rPr>
  </w:style>
  <w:style w:type="character" w:styleId="HTMLCite">
    <w:name w:val="HTML Cite"/>
    <w:basedOn w:val="DefaultParagraphFont"/>
    <w:uiPriority w:val="99"/>
    <w:semiHidden/>
    <w:unhideWhenUsed/>
    <w:rsid w:val="00E52114"/>
    <w:rPr>
      <w:i/>
      <w:iCs/>
    </w:rPr>
  </w:style>
  <w:style w:type="character" w:styleId="UnresolvedMention">
    <w:name w:val="Unresolved Mention"/>
    <w:basedOn w:val="DefaultParagraphFont"/>
    <w:uiPriority w:val="99"/>
    <w:semiHidden/>
    <w:unhideWhenUsed/>
    <w:rsid w:val="00295B3A"/>
    <w:rPr>
      <w:color w:val="605E5C"/>
      <w:shd w:val="clear" w:color="auto" w:fill="E1DFDD"/>
    </w:rPr>
  </w:style>
  <w:style w:type="character" w:styleId="FollowedHyperlink">
    <w:name w:val="FollowedHyperlink"/>
    <w:basedOn w:val="DefaultParagraphFont"/>
    <w:uiPriority w:val="99"/>
    <w:semiHidden/>
    <w:unhideWhenUsed/>
    <w:rsid w:val="00F63EEC"/>
    <w:rPr>
      <w:color w:val="977B2D" w:themeColor="followedHyperlink"/>
      <w:u w:val="single"/>
    </w:rPr>
  </w:style>
  <w:style w:type="paragraph" w:styleId="NoSpacing">
    <w:name w:val="No Spacing"/>
    <w:uiPriority w:val="1"/>
    <w:qFormat/>
    <w:rsid w:val="005D1880"/>
    <w:rPr>
      <w:sz w:val="18"/>
      <w:szCs w:val="22"/>
    </w:rPr>
  </w:style>
  <w:style w:type="character" w:styleId="Strong">
    <w:name w:val="Strong"/>
    <w:basedOn w:val="DefaultParagraphFont"/>
    <w:uiPriority w:val="22"/>
    <w:qFormat/>
    <w:rsid w:val="005C00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9918">
      <w:bodyDiv w:val="1"/>
      <w:marLeft w:val="0"/>
      <w:marRight w:val="0"/>
      <w:marTop w:val="0"/>
      <w:marBottom w:val="0"/>
      <w:divBdr>
        <w:top w:val="none" w:sz="0" w:space="0" w:color="auto"/>
        <w:left w:val="none" w:sz="0" w:space="0" w:color="auto"/>
        <w:bottom w:val="none" w:sz="0" w:space="0" w:color="auto"/>
        <w:right w:val="none" w:sz="0" w:space="0" w:color="auto"/>
      </w:divBdr>
    </w:div>
    <w:div w:id="123428481">
      <w:bodyDiv w:val="1"/>
      <w:marLeft w:val="0"/>
      <w:marRight w:val="0"/>
      <w:marTop w:val="0"/>
      <w:marBottom w:val="0"/>
      <w:divBdr>
        <w:top w:val="none" w:sz="0" w:space="0" w:color="auto"/>
        <w:left w:val="none" w:sz="0" w:space="0" w:color="auto"/>
        <w:bottom w:val="none" w:sz="0" w:space="0" w:color="auto"/>
        <w:right w:val="none" w:sz="0" w:space="0" w:color="auto"/>
      </w:divBdr>
    </w:div>
    <w:div w:id="194391948">
      <w:bodyDiv w:val="1"/>
      <w:marLeft w:val="0"/>
      <w:marRight w:val="0"/>
      <w:marTop w:val="0"/>
      <w:marBottom w:val="0"/>
      <w:divBdr>
        <w:top w:val="none" w:sz="0" w:space="0" w:color="auto"/>
        <w:left w:val="none" w:sz="0" w:space="0" w:color="auto"/>
        <w:bottom w:val="none" w:sz="0" w:space="0" w:color="auto"/>
        <w:right w:val="none" w:sz="0" w:space="0" w:color="auto"/>
      </w:divBdr>
    </w:div>
    <w:div w:id="211816134">
      <w:bodyDiv w:val="1"/>
      <w:marLeft w:val="0"/>
      <w:marRight w:val="0"/>
      <w:marTop w:val="0"/>
      <w:marBottom w:val="0"/>
      <w:divBdr>
        <w:top w:val="none" w:sz="0" w:space="0" w:color="auto"/>
        <w:left w:val="none" w:sz="0" w:space="0" w:color="auto"/>
        <w:bottom w:val="none" w:sz="0" w:space="0" w:color="auto"/>
        <w:right w:val="none" w:sz="0" w:space="0" w:color="auto"/>
      </w:divBdr>
    </w:div>
    <w:div w:id="291518027">
      <w:bodyDiv w:val="1"/>
      <w:marLeft w:val="0"/>
      <w:marRight w:val="0"/>
      <w:marTop w:val="0"/>
      <w:marBottom w:val="0"/>
      <w:divBdr>
        <w:top w:val="none" w:sz="0" w:space="0" w:color="auto"/>
        <w:left w:val="none" w:sz="0" w:space="0" w:color="auto"/>
        <w:bottom w:val="none" w:sz="0" w:space="0" w:color="auto"/>
        <w:right w:val="none" w:sz="0" w:space="0" w:color="auto"/>
      </w:divBdr>
    </w:div>
    <w:div w:id="378167779">
      <w:bodyDiv w:val="1"/>
      <w:marLeft w:val="0"/>
      <w:marRight w:val="0"/>
      <w:marTop w:val="0"/>
      <w:marBottom w:val="0"/>
      <w:divBdr>
        <w:top w:val="none" w:sz="0" w:space="0" w:color="auto"/>
        <w:left w:val="none" w:sz="0" w:space="0" w:color="auto"/>
        <w:bottom w:val="none" w:sz="0" w:space="0" w:color="auto"/>
        <w:right w:val="none" w:sz="0" w:space="0" w:color="auto"/>
      </w:divBdr>
    </w:div>
    <w:div w:id="416948977">
      <w:bodyDiv w:val="1"/>
      <w:marLeft w:val="0"/>
      <w:marRight w:val="0"/>
      <w:marTop w:val="0"/>
      <w:marBottom w:val="0"/>
      <w:divBdr>
        <w:top w:val="none" w:sz="0" w:space="0" w:color="auto"/>
        <w:left w:val="none" w:sz="0" w:space="0" w:color="auto"/>
        <w:bottom w:val="none" w:sz="0" w:space="0" w:color="auto"/>
        <w:right w:val="none" w:sz="0" w:space="0" w:color="auto"/>
      </w:divBdr>
    </w:div>
    <w:div w:id="673265328">
      <w:bodyDiv w:val="1"/>
      <w:marLeft w:val="0"/>
      <w:marRight w:val="0"/>
      <w:marTop w:val="0"/>
      <w:marBottom w:val="0"/>
      <w:divBdr>
        <w:top w:val="none" w:sz="0" w:space="0" w:color="auto"/>
        <w:left w:val="none" w:sz="0" w:space="0" w:color="auto"/>
        <w:bottom w:val="none" w:sz="0" w:space="0" w:color="auto"/>
        <w:right w:val="none" w:sz="0" w:space="0" w:color="auto"/>
      </w:divBdr>
    </w:div>
    <w:div w:id="694620572">
      <w:bodyDiv w:val="1"/>
      <w:marLeft w:val="0"/>
      <w:marRight w:val="0"/>
      <w:marTop w:val="0"/>
      <w:marBottom w:val="0"/>
      <w:divBdr>
        <w:top w:val="none" w:sz="0" w:space="0" w:color="auto"/>
        <w:left w:val="none" w:sz="0" w:space="0" w:color="auto"/>
        <w:bottom w:val="none" w:sz="0" w:space="0" w:color="auto"/>
        <w:right w:val="none" w:sz="0" w:space="0" w:color="auto"/>
      </w:divBdr>
    </w:div>
    <w:div w:id="709040376">
      <w:bodyDiv w:val="1"/>
      <w:marLeft w:val="0"/>
      <w:marRight w:val="0"/>
      <w:marTop w:val="0"/>
      <w:marBottom w:val="0"/>
      <w:divBdr>
        <w:top w:val="none" w:sz="0" w:space="0" w:color="auto"/>
        <w:left w:val="none" w:sz="0" w:space="0" w:color="auto"/>
        <w:bottom w:val="none" w:sz="0" w:space="0" w:color="auto"/>
        <w:right w:val="none" w:sz="0" w:space="0" w:color="auto"/>
      </w:divBdr>
      <w:divsChild>
        <w:div w:id="167331102">
          <w:marLeft w:val="0"/>
          <w:marRight w:val="0"/>
          <w:marTop w:val="0"/>
          <w:marBottom w:val="0"/>
          <w:divBdr>
            <w:top w:val="none" w:sz="0" w:space="0" w:color="auto"/>
            <w:left w:val="none" w:sz="0" w:space="0" w:color="auto"/>
            <w:bottom w:val="none" w:sz="0" w:space="0" w:color="auto"/>
            <w:right w:val="none" w:sz="0" w:space="0" w:color="auto"/>
          </w:divBdr>
          <w:divsChild>
            <w:div w:id="718895136">
              <w:marLeft w:val="0"/>
              <w:marRight w:val="0"/>
              <w:marTop w:val="0"/>
              <w:marBottom w:val="0"/>
              <w:divBdr>
                <w:top w:val="none" w:sz="0" w:space="0" w:color="auto"/>
                <w:left w:val="none" w:sz="0" w:space="0" w:color="auto"/>
                <w:bottom w:val="none" w:sz="0" w:space="0" w:color="auto"/>
                <w:right w:val="none" w:sz="0" w:space="0" w:color="auto"/>
              </w:divBdr>
              <w:divsChild>
                <w:div w:id="1316566795">
                  <w:marLeft w:val="0"/>
                  <w:marRight w:val="0"/>
                  <w:marTop w:val="0"/>
                  <w:marBottom w:val="0"/>
                  <w:divBdr>
                    <w:top w:val="none" w:sz="0" w:space="0" w:color="auto"/>
                    <w:left w:val="none" w:sz="0" w:space="0" w:color="auto"/>
                    <w:bottom w:val="none" w:sz="0" w:space="0" w:color="auto"/>
                    <w:right w:val="none" w:sz="0" w:space="0" w:color="auto"/>
                  </w:divBdr>
                  <w:divsChild>
                    <w:div w:id="529300824">
                      <w:marLeft w:val="0"/>
                      <w:marRight w:val="0"/>
                      <w:marTop w:val="0"/>
                      <w:marBottom w:val="0"/>
                      <w:divBdr>
                        <w:top w:val="none" w:sz="0" w:space="0" w:color="auto"/>
                        <w:left w:val="none" w:sz="0" w:space="0" w:color="auto"/>
                        <w:bottom w:val="none" w:sz="0" w:space="0" w:color="auto"/>
                        <w:right w:val="none" w:sz="0" w:space="0" w:color="auto"/>
                      </w:divBdr>
                      <w:divsChild>
                        <w:div w:id="1807235377">
                          <w:marLeft w:val="0"/>
                          <w:marRight w:val="0"/>
                          <w:marTop w:val="0"/>
                          <w:marBottom w:val="0"/>
                          <w:divBdr>
                            <w:top w:val="none" w:sz="0" w:space="0" w:color="auto"/>
                            <w:left w:val="none" w:sz="0" w:space="0" w:color="auto"/>
                            <w:bottom w:val="none" w:sz="0" w:space="0" w:color="auto"/>
                            <w:right w:val="none" w:sz="0" w:space="0" w:color="auto"/>
                          </w:divBdr>
                          <w:divsChild>
                            <w:div w:id="952173818">
                              <w:marLeft w:val="0"/>
                              <w:marRight w:val="0"/>
                              <w:marTop w:val="0"/>
                              <w:marBottom w:val="0"/>
                              <w:divBdr>
                                <w:top w:val="none" w:sz="0" w:space="0" w:color="auto"/>
                                <w:left w:val="none" w:sz="0" w:space="0" w:color="auto"/>
                                <w:bottom w:val="none" w:sz="0" w:space="0" w:color="auto"/>
                                <w:right w:val="none" w:sz="0" w:space="0" w:color="auto"/>
                              </w:divBdr>
                              <w:divsChild>
                                <w:div w:id="811757390">
                                  <w:marLeft w:val="0"/>
                                  <w:marRight w:val="0"/>
                                  <w:marTop w:val="450"/>
                                  <w:marBottom w:val="450"/>
                                  <w:divBdr>
                                    <w:top w:val="none" w:sz="0" w:space="0" w:color="auto"/>
                                    <w:left w:val="none" w:sz="0" w:space="0" w:color="auto"/>
                                    <w:bottom w:val="none" w:sz="0" w:space="0" w:color="auto"/>
                                    <w:right w:val="none" w:sz="0" w:space="0" w:color="auto"/>
                                  </w:divBdr>
                                  <w:divsChild>
                                    <w:div w:id="455804402">
                                      <w:marLeft w:val="0"/>
                                      <w:marRight w:val="0"/>
                                      <w:marTop w:val="0"/>
                                      <w:marBottom w:val="0"/>
                                      <w:divBdr>
                                        <w:top w:val="none" w:sz="0" w:space="0" w:color="auto"/>
                                        <w:left w:val="none" w:sz="0" w:space="0" w:color="auto"/>
                                        <w:bottom w:val="none" w:sz="0" w:space="0" w:color="auto"/>
                                        <w:right w:val="none" w:sz="0" w:space="0" w:color="auto"/>
                                      </w:divBdr>
                                      <w:divsChild>
                                        <w:div w:id="497228686">
                                          <w:marLeft w:val="0"/>
                                          <w:marRight w:val="0"/>
                                          <w:marTop w:val="0"/>
                                          <w:marBottom w:val="0"/>
                                          <w:divBdr>
                                            <w:top w:val="none" w:sz="0" w:space="0" w:color="auto"/>
                                            <w:left w:val="none" w:sz="0" w:space="0" w:color="auto"/>
                                            <w:bottom w:val="none" w:sz="0" w:space="0" w:color="auto"/>
                                            <w:right w:val="none" w:sz="0" w:space="0" w:color="auto"/>
                                          </w:divBdr>
                                          <w:divsChild>
                                            <w:div w:id="897670938">
                                              <w:marLeft w:val="0"/>
                                              <w:marRight w:val="0"/>
                                              <w:marTop w:val="0"/>
                                              <w:marBottom w:val="0"/>
                                              <w:divBdr>
                                                <w:top w:val="none" w:sz="0" w:space="0" w:color="auto"/>
                                                <w:left w:val="none" w:sz="0" w:space="0" w:color="auto"/>
                                                <w:bottom w:val="none" w:sz="0" w:space="0" w:color="auto"/>
                                                <w:right w:val="none" w:sz="0" w:space="0" w:color="auto"/>
                                              </w:divBdr>
                                              <w:divsChild>
                                                <w:div w:id="1384718116">
                                                  <w:marLeft w:val="0"/>
                                                  <w:marRight w:val="0"/>
                                                  <w:marTop w:val="0"/>
                                                  <w:marBottom w:val="0"/>
                                                  <w:divBdr>
                                                    <w:top w:val="none" w:sz="0" w:space="0" w:color="auto"/>
                                                    <w:left w:val="none" w:sz="0" w:space="0" w:color="auto"/>
                                                    <w:bottom w:val="none" w:sz="0" w:space="0" w:color="auto"/>
                                                    <w:right w:val="none" w:sz="0" w:space="0" w:color="auto"/>
                                                  </w:divBdr>
                                                  <w:divsChild>
                                                    <w:div w:id="495461811">
                                                      <w:marLeft w:val="0"/>
                                                      <w:marRight w:val="0"/>
                                                      <w:marTop w:val="0"/>
                                                      <w:marBottom w:val="0"/>
                                                      <w:divBdr>
                                                        <w:top w:val="none" w:sz="0" w:space="0" w:color="auto"/>
                                                        <w:left w:val="none" w:sz="0" w:space="0" w:color="auto"/>
                                                        <w:bottom w:val="none" w:sz="0" w:space="0" w:color="auto"/>
                                                        <w:right w:val="none" w:sz="0" w:space="0" w:color="auto"/>
                                                      </w:divBdr>
                                                      <w:divsChild>
                                                        <w:div w:id="262148885">
                                                          <w:marLeft w:val="0"/>
                                                          <w:marRight w:val="0"/>
                                                          <w:marTop w:val="0"/>
                                                          <w:marBottom w:val="0"/>
                                                          <w:divBdr>
                                                            <w:top w:val="none" w:sz="0" w:space="0" w:color="auto"/>
                                                            <w:left w:val="none" w:sz="0" w:space="0" w:color="auto"/>
                                                            <w:bottom w:val="none" w:sz="0" w:space="0" w:color="auto"/>
                                                            <w:right w:val="none" w:sz="0" w:space="0" w:color="auto"/>
                                                          </w:divBdr>
                                                          <w:divsChild>
                                                            <w:div w:id="37046341">
                                                              <w:marLeft w:val="0"/>
                                                              <w:marRight w:val="0"/>
                                                              <w:marTop w:val="0"/>
                                                              <w:marBottom w:val="0"/>
                                                              <w:divBdr>
                                                                <w:top w:val="none" w:sz="0" w:space="0" w:color="auto"/>
                                                                <w:left w:val="none" w:sz="0" w:space="0" w:color="auto"/>
                                                                <w:bottom w:val="none" w:sz="0" w:space="0" w:color="auto"/>
                                                                <w:right w:val="none" w:sz="0" w:space="0" w:color="auto"/>
                                                              </w:divBdr>
                                                              <w:divsChild>
                                                                <w:div w:id="1560749095">
                                                                  <w:marLeft w:val="0"/>
                                                                  <w:marRight w:val="0"/>
                                                                  <w:marTop w:val="0"/>
                                                                  <w:marBottom w:val="0"/>
                                                                  <w:divBdr>
                                                                    <w:top w:val="none" w:sz="0" w:space="0" w:color="auto"/>
                                                                    <w:left w:val="none" w:sz="0" w:space="0" w:color="auto"/>
                                                                    <w:bottom w:val="none" w:sz="0" w:space="0" w:color="auto"/>
                                                                    <w:right w:val="none" w:sz="0" w:space="0" w:color="auto"/>
                                                                  </w:divBdr>
                                                                  <w:divsChild>
                                                                    <w:div w:id="1952928719">
                                                                      <w:marLeft w:val="0"/>
                                                                      <w:marRight w:val="0"/>
                                                                      <w:marTop w:val="0"/>
                                                                      <w:marBottom w:val="0"/>
                                                                      <w:divBdr>
                                                                        <w:top w:val="none" w:sz="0" w:space="0" w:color="auto"/>
                                                                        <w:left w:val="none" w:sz="0" w:space="0" w:color="auto"/>
                                                                        <w:bottom w:val="none" w:sz="0" w:space="0" w:color="auto"/>
                                                                        <w:right w:val="none" w:sz="0" w:space="0" w:color="auto"/>
                                                                      </w:divBdr>
                                                                      <w:divsChild>
                                                                        <w:div w:id="144203956">
                                                                          <w:marLeft w:val="0"/>
                                                                          <w:marRight w:val="0"/>
                                                                          <w:marTop w:val="0"/>
                                                                          <w:marBottom w:val="0"/>
                                                                          <w:divBdr>
                                                                            <w:top w:val="none" w:sz="0" w:space="0" w:color="auto"/>
                                                                            <w:left w:val="none" w:sz="0" w:space="0" w:color="auto"/>
                                                                            <w:bottom w:val="none" w:sz="0" w:space="0" w:color="auto"/>
                                                                            <w:right w:val="none" w:sz="0" w:space="0" w:color="auto"/>
                                                                          </w:divBdr>
                                                                          <w:divsChild>
                                                                            <w:div w:id="1484545084">
                                                                              <w:marLeft w:val="0"/>
                                                                              <w:marRight w:val="0"/>
                                                                              <w:marTop w:val="0"/>
                                                                              <w:marBottom w:val="0"/>
                                                                              <w:divBdr>
                                                                                <w:top w:val="none" w:sz="0" w:space="0" w:color="auto"/>
                                                                                <w:left w:val="none" w:sz="0" w:space="0" w:color="auto"/>
                                                                                <w:bottom w:val="none" w:sz="0" w:space="0" w:color="auto"/>
                                                                                <w:right w:val="none" w:sz="0" w:space="0" w:color="auto"/>
                                                                              </w:divBdr>
                                                                              <w:divsChild>
                                                                                <w:div w:id="3307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582734">
      <w:bodyDiv w:val="1"/>
      <w:marLeft w:val="0"/>
      <w:marRight w:val="0"/>
      <w:marTop w:val="0"/>
      <w:marBottom w:val="0"/>
      <w:divBdr>
        <w:top w:val="none" w:sz="0" w:space="0" w:color="auto"/>
        <w:left w:val="none" w:sz="0" w:space="0" w:color="auto"/>
        <w:bottom w:val="none" w:sz="0" w:space="0" w:color="auto"/>
        <w:right w:val="none" w:sz="0" w:space="0" w:color="auto"/>
      </w:divBdr>
    </w:div>
    <w:div w:id="831220655">
      <w:bodyDiv w:val="1"/>
      <w:marLeft w:val="0"/>
      <w:marRight w:val="0"/>
      <w:marTop w:val="0"/>
      <w:marBottom w:val="0"/>
      <w:divBdr>
        <w:top w:val="none" w:sz="0" w:space="0" w:color="auto"/>
        <w:left w:val="none" w:sz="0" w:space="0" w:color="auto"/>
        <w:bottom w:val="none" w:sz="0" w:space="0" w:color="auto"/>
        <w:right w:val="none" w:sz="0" w:space="0" w:color="auto"/>
      </w:divBdr>
    </w:div>
    <w:div w:id="871773259">
      <w:bodyDiv w:val="1"/>
      <w:marLeft w:val="0"/>
      <w:marRight w:val="0"/>
      <w:marTop w:val="0"/>
      <w:marBottom w:val="0"/>
      <w:divBdr>
        <w:top w:val="none" w:sz="0" w:space="0" w:color="auto"/>
        <w:left w:val="none" w:sz="0" w:space="0" w:color="auto"/>
        <w:bottom w:val="none" w:sz="0" w:space="0" w:color="auto"/>
        <w:right w:val="none" w:sz="0" w:space="0" w:color="auto"/>
      </w:divBdr>
      <w:divsChild>
        <w:div w:id="402719699">
          <w:marLeft w:val="0"/>
          <w:marRight w:val="0"/>
          <w:marTop w:val="0"/>
          <w:marBottom w:val="0"/>
          <w:divBdr>
            <w:top w:val="none" w:sz="0" w:space="0" w:color="auto"/>
            <w:left w:val="none" w:sz="0" w:space="0" w:color="auto"/>
            <w:bottom w:val="single" w:sz="6" w:space="0" w:color="757D85"/>
            <w:right w:val="none" w:sz="0" w:space="0" w:color="auto"/>
          </w:divBdr>
          <w:divsChild>
            <w:div w:id="858927568">
              <w:marLeft w:val="0"/>
              <w:marRight w:val="0"/>
              <w:marTop w:val="100"/>
              <w:marBottom w:val="100"/>
              <w:divBdr>
                <w:top w:val="none" w:sz="0" w:space="0" w:color="auto"/>
                <w:left w:val="none" w:sz="0" w:space="0" w:color="auto"/>
                <w:bottom w:val="none" w:sz="0" w:space="0" w:color="auto"/>
                <w:right w:val="none" w:sz="0" w:space="0" w:color="auto"/>
              </w:divBdr>
              <w:divsChild>
                <w:div w:id="510067213">
                  <w:marLeft w:val="0"/>
                  <w:marRight w:val="0"/>
                  <w:marTop w:val="0"/>
                  <w:marBottom w:val="0"/>
                  <w:divBdr>
                    <w:top w:val="none" w:sz="0" w:space="0" w:color="auto"/>
                    <w:left w:val="none" w:sz="0" w:space="0" w:color="auto"/>
                    <w:bottom w:val="none" w:sz="0" w:space="0" w:color="auto"/>
                    <w:right w:val="none" w:sz="0" w:space="0" w:color="auto"/>
                  </w:divBdr>
                  <w:divsChild>
                    <w:div w:id="1395735417">
                      <w:marLeft w:val="0"/>
                      <w:marRight w:val="0"/>
                      <w:marTop w:val="0"/>
                      <w:marBottom w:val="0"/>
                      <w:divBdr>
                        <w:top w:val="none" w:sz="0" w:space="0" w:color="auto"/>
                        <w:left w:val="none" w:sz="0" w:space="0" w:color="auto"/>
                        <w:bottom w:val="none" w:sz="0" w:space="0" w:color="auto"/>
                        <w:right w:val="none" w:sz="0" w:space="0" w:color="auto"/>
                      </w:divBdr>
                      <w:divsChild>
                        <w:div w:id="1558585909">
                          <w:marLeft w:val="0"/>
                          <w:marRight w:val="0"/>
                          <w:marTop w:val="0"/>
                          <w:marBottom w:val="0"/>
                          <w:divBdr>
                            <w:top w:val="none" w:sz="0" w:space="0" w:color="auto"/>
                            <w:left w:val="none" w:sz="0" w:space="0" w:color="auto"/>
                            <w:bottom w:val="none" w:sz="0" w:space="0" w:color="auto"/>
                            <w:right w:val="none" w:sz="0" w:space="0" w:color="auto"/>
                          </w:divBdr>
                          <w:divsChild>
                            <w:div w:id="878467227">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22299">
      <w:bodyDiv w:val="1"/>
      <w:marLeft w:val="0"/>
      <w:marRight w:val="0"/>
      <w:marTop w:val="0"/>
      <w:marBottom w:val="0"/>
      <w:divBdr>
        <w:top w:val="none" w:sz="0" w:space="0" w:color="auto"/>
        <w:left w:val="none" w:sz="0" w:space="0" w:color="auto"/>
        <w:bottom w:val="none" w:sz="0" w:space="0" w:color="auto"/>
        <w:right w:val="none" w:sz="0" w:space="0" w:color="auto"/>
      </w:divBdr>
    </w:div>
    <w:div w:id="894388473">
      <w:bodyDiv w:val="1"/>
      <w:marLeft w:val="0"/>
      <w:marRight w:val="0"/>
      <w:marTop w:val="0"/>
      <w:marBottom w:val="0"/>
      <w:divBdr>
        <w:top w:val="none" w:sz="0" w:space="0" w:color="auto"/>
        <w:left w:val="none" w:sz="0" w:space="0" w:color="auto"/>
        <w:bottom w:val="none" w:sz="0" w:space="0" w:color="auto"/>
        <w:right w:val="none" w:sz="0" w:space="0" w:color="auto"/>
      </w:divBdr>
    </w:div>
    <w:div w:id="994410457">
      <w:bodyDiv w:val="1"/>
      <w:marLeft w:val="0"/>
      <w:marRight w:val="0"/>
      <w:marTop w:val="0"/>
      <w:marBottom w:val="0"/>
      <w:divBdr>
        <w:top w:val="none" w:sz="0" w:space="0" w:color="auto"/>
        <w:left w:val="none" w:sz="0" w:space="0" w:color="auto"/>
        <w:bottom w:val="none" w:sz="0" w:space="0" w:color="auto"/>
        <w:right w:val="none" w:sz="0" w:space="0" w:color="auto"/>
      </w:divBdr>
    </w:div>
    <w:div w:id="998851826">
      <w:bodyDiv w:val="1"/>
      <w:marLeft w:val="0"/>
      <w:marRight w:val="0"/>
      <w:marTop w:val="0"/>
      <w:marBottom w:val="0"/>
      <w:divBdr>
        <w:top w:val="none" w:sz="0" w:space="0" w:color="auto"/>
        <w:left w:val="none" w:sz="0" w:space="0" w:color="auto"/>
        <w:bottom w:val="none" w:sz="0" w:space="0" w:color="auto"/>
        <w:right w:val="none" w:sz="0" w:space="0" w:color="auto"/>
      </w:divBdr>
    </w:div>
    <w:div w:id="1082875706">
      <w:bodyDiv w:val="1"/>
      <w:marLeft w:val="0"/>
      <w:marRight w:val="0"/>
      <w:marTop w:val="0"/>
      <w:marBottom w:val="0"/>
      <w:divBdr>
        <w:top w:val="none" w:sz="0" w:space="0" w:color="auto"/>
        <w:left w:val="none" w:sz="0" w:space="0" w:color="auto"/>
        <w:bottom w:val="none" w:sz="0" w:space="0" w:color="auto"/>
        <w:right w:val="none" w:sz="0" w:space="0" w:color="auto"/>
      </w:divBdr>
    </w:div>
    <w:div w:id="1143424794">
      <w:bodyDiv w:val="1"/>
      <w:marLeft w:val="0"/>
      <w:marRight w:val="0"/>
      <w:marTop w:val="0"/>
      <w:marBottom w:val="0"/>
      <w:divBdr>
        <w:top w:val="none" w:sz="0" w:space="0" w:color="auto"/>
        <w:left w:val="none" w:sz="0" w:space="0" w:color="auto"/>
        <w:bottom w:val="none" w:sz="0" w:space="0" w:color="auto"/>
        <w:right w:val="none" w:sz="0" w:space="0" w:color="auto"/>
      </w:divBdr>
    </w:div>
    <w:div w:id="1214347982">
      <w:bodyDiv w:val="1"/>
      <w:marLeft w:val="0"/>
      <w:marRight w:val="0"/>
      <w:marTop w:val="0"/>
      <w:marBottom w:val="0"/>
      <w:divBdr>
        <w:top w:val="none" w:sz="0" w:space="0" w:color="auto"/>
        <w:left w:val="none" w:sz="0" w:space="0" w:color="auto"/>
        <w:bottom w:val="none" w:sz="0" w:space="0" w:color="auto"/>
        <w:right w:val="none" w:sz="0" w:space="0" w:color="auto"/>
      </w:divBdr>
    </w:div>
    <w:div w:id="1251894459">
      <w:bodyDiv w:val="1"/>
      <w:marLeft w:val="0"/>
      <w:marRight w:val="0"/>
      <w:marTop w:val="0"/>
      <w:marBottom w:val="0"/>
      <w:divBdr>
        <w:top w:val="none" w:sz="0" w:space="0" w:color="auto"/>
        <w:left w:val="none" w:sz="0" w:space="0" w:color="auto"/>
        <w:bottom w:val="none" w:sz="0" w:space="0" w:color="auto"/>
        <w:right w:val="none" w:sz="0" w:space="0" w:color="auto"/>
      </w:divBdr>
    </w:div>
    <w:div w:id="1317342886">
      <w:bodyDiv w:val="1"/>
      <w:marLeft w:val="0"/>
      <w:marRight w:val="0"/>
      <w:marTop w:val="0"/>
      <w:marBottom w:val="0"/>
      <w:divBdr>
        <w:top w:val="none" w:sz="0" w:space="0" w:color="auto"/>
        <w:left w:val="none" w:sz="0" w:space="0" w:color="auto"/>
        <w:bottom w:val="none" w:sz="0" w:space="0" w:color="auto"/>
        <w:right w:val="none" w:sz="0" w:space="0" w:color="auto"/>
      </w:divBdr>
      <w:divsChild>
        <w:div w:id="262344120">
          <w:marLeft w:val="0"/>
          <w:marRight w:val="0"/>
          <w:marTop w:val="0"/>
          <w:marBottom w:val="0"/>
          <w:divBdr>
            <w:top w:val="none" w:sz="0" w:space="0" w:color="auto"/>
            <w:left w:val="none" w:sz="0" w:space="0" w:color="auto"/>
            <w:bottom w:val="none" w:sz="0" w:space="0" w:color="auto"/>
            <w:right w:val="none" w:sz="0" w:space="0" w:color="auto"/>
          </w:divBdr>
          <w:divsChild>
            <w:div w:id="595483368">
              <w:marLeft w:val="0"/>
              <w:marRight w:val="0"/>
              <w:marTop w:val="0"/>
              <w:marBottom w:val="0"/>
              <w:divBdr>
                <w:top w:val="none" w:sz="0" w:space="0" w:color="auto"/>
                <w:left w:val="none" w:sz="0" w:space="0" w:color="auto"/>
                <w:bottom w:val="none" w:sz="0" w:space="0" w:color="auto"/>
                <w:right w:val="none" w:sz="0" w:space="0" w:color="auto"/>
              </w:divBdr>
              <w:divsChild>
                <w:div w:id="638999019">
                  <w:marLeft w:val="0"/>
                  <w:marRight w:val="0"/>
                  <w:marTop w:val="0"/>
                  <w:marBottom w:val="0"/>
                  <w:divBdr>
                    <w:top w:val="none" w:sz="0" w:space="0" w:color="auto"/>
                    <w:left w:val="none" w:sz="0" w:space="0" w:color="auto"/>
                    <w:bottom w:val="none" w:sz="0" w:space="0" w:color="auto"/>
                    <w:right w:val="none" w:sz="0" w:space="0" w:color="auto"/>
                  </w:divBdr>
                  <w:divsChild>
                    <w:div w:id="704598980">
                      <w:marLeft w:val="0"/>
                      <w:marRight w:val="0"/>
                      <w:marTop w:val="0"/>
                      <w:marBottom w:val="0"/>
                      <w:divBdr>
                        <w:top w:val="none" w:sz="0" w:space="0" w:color="auto"/>
                        <w:left w:val="none" w:sz="0" w:space="0" w:color="auto"/>
                        <w:bottom w:val="none" w:sz="0" w:space="0" w:color="auto"/>
                        <w:right w:val="none" w:sz="0" w:space="0" w:color="auto"/>
                      </w:divBdr>
                      <w:divsChild>
                        <w:div w:id="1902666376">
                          <w:marLeft w:val="0"/>
                          <w:marRight w:val="0"/>
                          <w:marTop w:val="0"/>
                          <w:marBottom w:val="0"/>
                          <w:divBdr>
                            <w:top w:val="none" w:sz="0" w:space="0" w:color="auto"/>
                            <w:left w:val="none" w:sz="0" w:space="0" w:color="auto"/>
                            <w:bottom w:val="none" w:sz="0" w:space="0" w:color="auto"/>
                            <w:right w:val="none" w:sz="0" w:space="0" w:color="auto"/>
                          </w:divBdr>
                          <w:divsChild>
                            <w:div w:id="600525282">
                              <w:marLeft w:val="0"/>
                              <w:marRight w:val="0"/>
                              <w:marTop w:val="0"/>
                              <w:marBottom w:val="0"/>
                              <w:divBdr>
                                <w:top w:val="none" w:sz="0" w:space="0" w:color="auto"/>
                                <w:left w:val="none" w:sz="0" w:space="0" w:color="auto"/>
                                <w:bottom w:val="none" w:sz="0" w:space="0" w:color="auto"/>
                                <w:right w:val="none" w:sz="0" w:space="0" w:color="auto"/>
                              </w:divBdr>
                              <w:divsChild>
                                <w:div w:id="1152985212">
                                  <w:marLeft w:val="0"/>
                                  <w:marRight w:val="0"/>
                                  <w:marTop w:val="450"/>
                                  <w:marBottom w:val="450"/>
                                  <w:divBdr>
                                    <w:top w:val="none" w:sz="0" w:space="0" w:color="auto"/>
                                    <w:left w:val="none" w:sz="0" w:space="0" w:color="auto"/>
                                    <w:bottom w:val="none" w:sz="0" w:space="0" w:color="auto"/>
                                    <w:right w:val="none" w:sz="0" w:space="0" w:color="auto"/>
                                  </w:divBdr>
                                  <w:divsChild>
                                    <w:div w:id="1648897963">
                                      <w:marLeft w:val="0"/>
                                      <w:marRight w:val="0"/>
                                      <w:marTop w:val="0"/>
                                      <w:marBottom w:val="0"/>
                                      <w:divBdr>
                                        <w:top w:val="none" w:sz="0" w:space="0" w:color="auto"/>
                                        <w:left w:val="none" w:sz="0" w:space="0" w:color="auto"/>
                                        <w:bottom w:val="none" w:sz="0" w:space="0" w:color="auto"/>
                                        <w:right w:val="none" w:sz="0" w:space="0" w:color="auto"/>
                                      </w:divBdr>
                                      <w:divsChild>
                                        <w:div w:id="1401974821">
                                          <w:marLeft w:val="0"/>
                                          <w:marRight w:val="0"/>
                                          <w:marTop w:val="0"/>
                                          <w:marBottom w:val="0"/>
                                          <w:divBdr>
                                            <w:top w:val="none" w:sz="0" w:space="0" w:color="auto"/>
                                            <w:left w:val="none" w:sz="0" w:space="0" w:color="auto"/>
                                            <w:bottom w:val="none" w:sz="0" w:space="0" w:color="auto"/>
                                            <w:right w:val="none" w:sz="0" w:space="0" w:color="auto"/>
                                          </w:divBdr>
                                          <w:divsChild>
                                            <w:div w:id="342123105">
                                              <w:marLeft w:val="0"/>
                                              <w:marRight w:val="0"/>
                                              <w:marTop w:val="0"/>
                                              <w:marBottom w:val="0"/>
                                              <w:divBdr>
                                                <w:top w:val="none" w:sz="0" w:space="0" w:color="auto"/>
                                                <w:left w:val="none" w:sz="0" w:space="0" w:color="auto"/>
                                                <w:bottom w:val="none" w:sz="0" w:space="0" w:color="auto"/>
                                                <w:right w:val="none" w:sz="0" w:space="0" w:color="auto"/>
                                              </w:divBdr>
                                              <w:divsChild>
                                                <w:div w:id="1399092926">
                                                  <w:marLeft w:val="0"/>
                                                  <w:marRight w:val="0"/>
                                                  <w:marTop w:val="0"/>
                                                  <w:marBottom w:val="0"/>
                                                  <w:divBdr>
                                                    <w:top w:val="none" w:sz="0" w:space="0" w:color="auto"/>
                                                    <w:left w:val="none" w:sz="0" w:space="0" w:color="auto"/>
                                                    <w:bottom w:val="none" w:sz="0" w:space="0" w:color="auto"/>
                                                    <w:right w:val="none" w:sz="0" w:space="0" w:color="auto"/>
                                                  </w:divBdr>
                                                  <w:divsChild>
                                                    <w:div w:id="895504845">
                                                      <w:marLeft w:val="0"/>
                                                      <w:marRight w:val="0"/>
                                                      <w:marTop w:val="0"/>
                                                      <w:marBottom w:val="0"/>
                                                      <w:divBdr>
                                                        <w:top w:val="none" w:sz="0" w:space="0" w:color="auto"/>
                                                        <w:left w:val="none" w:sz="0" w:space="0" w:color="auto"/>
                                                        <w:bottom w:val="none" w:sz="0" w:space="0" w:color="auto"/>
                                                        <w:right w:val="none" w:sz="0" w:space="0" w:color="auto"/>
                                                      </w:divBdr>
                                                      <w:divsChild>
                                                        <w:div w:id="878903754">
                                                          <w:marLeft w:val="0"/>
                                                          <w:marRight w:val="0"/>
                                                          <w:marTop w:val="0"/>
                                                          <w:marBottom w:val="0"/>
                                                          <w:divBdr>
                                                            <w:top w:val="none" w:sz="0" w:space="0" w:color="auto"/>
                                                            <w:left w:val="none" w:sz="0" w:space="0" w:color="auto"/>
                                                            <w:bottom w:val="none" w:sz="0" w:space="0" w:color="auto"/>
                                                            <w:right w:val="none" w:sz="0" w:space="0" w:color="auto"/>
                                                          </w:divBdr>
                                                          <w:divsChild>
                                                            <w:div w:id="1407730113">
                                                              <w:marLeft w:val="0"/>
                                                              <w:marRight w:val="0"/>
                                                              <w:marTop w:val="0"/>
                                                              <w:marBottom w:val="0"/>
                                                              <w:divBdr>
                                                                <w:top w:val="none" w:sz="0" w:space="0" w:color="auto"/>
                                                                <w:left w:val="none" w:sz="0" w:space="0" w:color="auto"/>
                                                                <w:bottom w:val="none" w:sz="0" w:space="0" w:color="auto"/>
                                                                <w:right w:val="none" w:sz="0" w:space="0" w:color="auto"/>
                                                              </w:divBdr>
                                                              <w:divsChild>
                                                                <w:div w:id="1750155738">
                                                                  <w:marLeft w:val="0"/>
                                                                  <w:marRight w:val="0"/>
                                                                  <w:marTop w:val="0"/>
                                                                  <w:marBottom w:val="0"/>
                                                                  <w:divBdr>
                                                                    <w:top w:val="none" w:sz="0" w:space="0" w:color="auto"/>
                                                                    <w:left w:val="none" w:sz="0" w:space="0" w:color="auto"/>
                                                                    <w:bottom w:val="none" w:sz="0" w:space="0" w:color="auto"/>
                                                                    <w:right w:val="none" w:sz="0" w:space="0" w:color="auto"/>
                                                                  </w:divBdr>
                                                                  <w:divsChild>
                                                                    <w:div w:id="490487765">
                                                                      <w:marLeft w:val="0"/>
                                                                      <w:marRight w:val="0"/>
                                                                      <w:marTop w:val="0"/>
                                                                      <w:marBottom w:val="0"/>
                                                                      <w:divBdr>
                                                                        <w:top w:val="none" w:sz="0" w:space="0" w:color="auto"/>
                                                                        <w:left w:val="none" w:sz="0" w:space="0" w:color="auto"/>
                                                                        <w:bottom w:val="none" w:sz="0" w:space="0" w:color="auto"/>
                                                                        <w:right w:val="none" w:sz="0" w:space="0" w:color="auto"/>
                                                                      </w:divBdr>
                                                                      <w:divsChild>
                                                                        <w:div w:id="2124886610">
                                                                          <w:marLeft w:val="0"/>
                                                                          <w:marRight w:val="0"/>
                                                                          <w:marTop w:val="0"/>
                                                                          <w:marBottom w:val="0"/>
                                                                          <w:divBdr>
                                                                            <w:top w:val="none" w:sz="0" w:space="0" w:color="auto"/>
                                                                            <w:left w:val="none" w:sz="0" w:space="0" w:color="auto"/>
                                                                            <w:bottom w:val="none" w:sz="0" w:space="0" w:color="auto"/>
                                                                            <w:right w:val="none" w:sz="0" w:space="0" w:color="auto"/>
                                                                          </w:divBdr>
                                                                          <w:divsChild>
                                                                            <w:div w:id="831481730">
                                                                              <w:marLeft w:val="0"/>
                                                                              <w:marRight w:val="0"/>
                                                                              <w:marTop w:val="0"/>
                                                                              <w:marBottom w:val="0"/>
                                                                              <w:divBdr>
                                                                                <w:top w:val="none" w:sz="0" w:space="0" w:color="auto"/>
                                                                                <w:left w:val="none" w:sz="0" w:space="0" w:color="auto"/>
                                                                                <w:bottom w:val="none" w:sz="0" w:space="0" w:color="auto"/>
                                                                                <w:right w:val="none" w:sz="0" w:space="0" w:color="auto"/>
                                                                              </w:divBdr>
                                                                              <w:divsChild>
                                                                                <w:div w:id="85466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416505">
      <w:bodyDiv w:val="1"/>
      <w:marLeft w:val="0"/>
      <w:marRight w:val="0"/>
      <w:marTop w:val="0"/>
      <w:marBottom w:val="0"/>
      <w:divBdr>
        <w:top w:val="none" w:sz="0" w:space="0" w:color="auto"/>
        <w:left w:val="none" w:sz="0" w:space="0" w:color="auto"/>
        <w:bottom w:val="none" w:sz="0" w:space="0" w:color="auto"/>
        <w:right w:val="none" w:sz="0" w:space="0" w:color="auto"/>
      </w:divBdr>
    </w:div>
    <w:div w:id="1509831792">
      <w:bodyDiv w:val="1"/>
      <w:marLeft w:val="0"/>
      <w:marRight w:val="0"/>
      <w:marTop w:val="0"/>
      <w:marBottom w:val="0"/>
      <w:divBdr>
        <w:top w:val="none" w:sz="0" w:space="0" w:color="auto"/>
        <w:left w:val="none" w:sz="0" w:space="0" w:color="auto"/>
        <w:bottom w:val="none" w:sz="0" w:space="0" w:color="auto"/>
        <w:right w:val="none" w:sz="0" w:space="0" w:color="auto"/>
      </w:divBdr>
    </w:div>
    <w:div w:id="1526869933">
      <w:bodyDiv w:val="1"/>
      <w:marLeft w:val="0"/>
      <w:marRight w:val="0"/>
      <w:marTop w:val="0"/>
      <w:marBottom w:val="0"/>
      <w:divBdr>
        <w:top w:val="none" w:sz="0" w:space="0" w:color="auto"/>
        <w:left w:val="none" w:sz="0" w:space="0" w:color="auto"/>
        <w:bottom w:val="none" w:sz="0" w:space="0" w:color="auto"/>
        <w:right w:val="none" w:sz="0" w:space="0" w:color="auto"/>
      </w:divBdr>
    </w:div>
    <w:div w:id="1542863778">
      <w:bodyDiv w:val="1"/>
      <w:marLeft w:val="0"/>
      <w:marRight w:val="0"/>
      <w:marTop w:val="0"/>
      <w:marBottom w:val="0"/>
      <w:divBdr>
        <w:top w:val="none" w:sz="0" w:space="0" w:color="auto"/>
        <w:left w:val="none" w:sz="0" w:space="0" w:color="auto"/>
        <w:bottom w:val="none" w:sz="0" w:space="0" w:color="auto"/>
        <w:right w:val="none" w:sz="0" w:space="0" w:color="auto"/>
      </w:divBdr>
    </w:div>
    <w:div w:id="1557740375">
      <w:bodyDiv w:val="1"/>
      <w:marLeft w:val="0"/>
      <w:marRight w:val="0"/>
      <w:marTop w:val="0"/>
      <w:marBottom w:val="0"/>
      <w:divBdr>
        <w:top w:val="none" w:sz="0" w:space="0" w:color="auto"/>
        <w:left w:val="none" w:sz="0" w:space="0" w:color="auto"/>
        <w:bottom w:val="none" w:sz="0" w:space="0" w:color="auto"/>
        <w:right w:val="none" w:sz="0" w:space="0" w:color="auto"/>
      </w:divBdr>
    </w:div>
    <w:div w:id="1557931959">
      <w:bodyDiv w:val="1"/>
      <w:marLeft w:val="0"/>
      <w:marRight w:val="0"/>
      <w:marTop w:val="0"/>
      <w:marBottom w:val="0"/>
      <w:divBdr>
        <w:top w:val="none" w:sz="0" w:space="0" w:color="auto"/>
        <w:left w:val="none" w:sz="0" w:space="0" w:color="auto"/>
        <w:bottom w:val="none" w:sz="0" w:space="0" w:color="auto"/>
        <w:right w:val="none" w:sz="0" w:space="0" w:color="auto"/>
      </w:divBdr>
    </w:div>
    <w:div w:id="1598949267">
      <w:bodyDiv w:val="1"/>
      <w:marLeft w:val="0"/>
      <w:marRight w:val="0"/>
      <w:marTop w:val="0"/>
      <w:marBottom w:val="0"/>
      <w:divBdr>
        <w:top w:val="none" w:sz="0" w:space="0" w:color="auto"/>
        <w:left w:val="none" w:sz="0" w:space="0" w:color="auto"/>
        <w:bottom w:val="none" w:sz="0" w:space="0" w:color="auto"/>
        <w:right w:val="none" w:sz="0" w:space="0" w:color="auto"/>
      </w:divBdr>
    </w:div>
    <w:div w:id="1608385737">
      <w:bodyDiv w:val="1"/>
      <w:marLeft w:val="0"/>
      <w:marRight w:val="0"/>
      <w:marTop w:val="0"/>
      <w:marBottom w:val="0"/>
      <w:divBdr>
        <w:top w:val="none" w:sz="0" w:space="0" w:color="auto"/>
        <w:left w:val="none" w:sz="0" w:space="0" w:color="auto"/>
        <w:bottom w:val="none" w:sz="0" w:space="0" w:color="auto"/>
        <w:right w:val="none" w:sz="0" w:space="0" w:color="auto"/>
      </w:divBdr>
    </w:div>
    <w:div w:id="1680229338">
      <w:bodyDiv w:val="1"/>
      <w:marLeft w:val="0"/>
      <w:marRight w:val="0"/>
      <w:marTop w:val="0"/>
      <w:marBottom w:val="0"/>
      <w:divBdr>
        <w:top w:val="none" w:sz="0" w:space="0" w:color="auto"/>
        <w:left w:val="none" w:sz="0" w:space="0" w:color="auto"/>
        <w:bottom w:val="none" w:sz="0" w:space="0" w:color="auto"/>
        <w:right w:val="none" w:sz="0" w:space="0" w:color="auto"/>
      </w:divBdr>
    </w:div>
    <w:div w:id="1754928827">
      <w:bodyDiv w:val="1"/>
      <w:marLeft w:val="0"/>
      <w:marRight w:val="0"/>
      <w:marTop w:val="0"/>
      <w:marBottom w:val="0"/>
      <w:divBdr>
        <w:top w:val="none" w:sz="0" w:space="0" w:color="auto"/>
        <w:left w:val="none" w:sz="0" w:space="0" w:color="auto"/>
        <w:bottom w:val="none" w:sz="0" w:space="0" w:color="auto"/>
        <w:right w:val="none" w:sz="0" w:space="0" w:color="auto"/>
      </w:divBdr>
    </w:div>
    <w:div w:id="1781993529">
      <w:bodyDiv w:val="1"/>
      <w:marLeft w:val="0"/>
      <w:marRight w:val="0"/>
      <w:marTop w:val="0"/>
      <w:marBottom w:val="0"/>
      <w:divBdr>
        <w:top w:val="none" w:sz="0" w:space="0" w:color="auto"/>
        <w:left w:val="none" w:sz="0" w:space="0" w:color="auto"/>
        <w:bottom w:val="none" w:sz="0" w:space="0" w:color="auto"/>
        <w:right w:val="none" w:sz="0" w:space="0" w:color="auto"/>
      </w:divBdr>
      <w:divsChild>
        <w:div w:id="144930920">
          <w:marLeft w:val="0"/>
          <w:marRight w:val="0"/>
          <w:marTop w:val="0"/>
          <w:marBottom w:val="0"/>
          <w:divBdr>
            <w:top w:val="none" w:sz="0" w:space="0" w:color="auto"/>
            <w:left w:val="none" w:sz="0" w:space="0" w:color="auto"/>
            <w:bottom w:val="none" w:sz="0" w:space="0" w:color="auto"/>
            <w:right w:val="none" w:sz="0" w:space="0" w:color="auto"/>
          </w:divBdr>
        </w:div>
      </w:divsChild>
    </w:div>
    <w:div w:id="1840076203">
      <w:bodyDiv w:val="1"/>
      <w:marLeft w:val="0"/>
      <w:marRight w:val="0"/>
      <w:marTop w:val="0"/>
      <w:marBottom w:val="0"/>
      <w:divBdr>
        <w:top w:val="none" w:sz="0" w:space="0" w:color="auto"/>
        <w:left w:val="none" w:sz="0" w:space="0" w:color="auto"/>
        <w:bottom w:val="none" w:sz="0" w:space="0" w:color="auto"/>
        <w:right w:val="none" w:sz="0" w:space="0" w:color="auto"/>
      </w:divBdr>
    </w:div>
    <w:div w:id="1846088613">
      <w:bodyDiv w:val="1"/>
      <w:marLeft w:val="0"/>
      <w:marRight w:val="0"/>
      <w:marTop w:val="0"/>
      <w:marBottom w:val="0"/>
      <w:divBdr>
        <w:top w:val="none" w:sz="0" w:space="0" w:color="auto"/>
        <w:left w:val="none" w:sz="0" w:space="0" w:color="auto"/>
        <w:bottom w:val="none" w:sz="0" w:space="0" w:color="auto"/>
        <w:right w:val="none" w:sz="0" w:space="0" w:color="auto"/>
      </w:divBdr>
    </w:div>
    <w:div w:id="1848983888">
      <w:bodyDiv w:val="1"/>
      <w:marLeft w:val="0"/>
      <w:marRight w:val="0"/>
      <w:marTop w:val="0"/>
      <w:marBottom w:val="0"/>
      <w:divBdr>
        <w:top w:val="none" w:sz="0" w:space="0" w:color="auto"/>
        <w:left w:val="none" w:sz="0" w:space="0" w:color="auto"/>
        <w:bottom w:val="none" w:sz="0" w:space="0" w:color="auto"/>
        <w:right w:val="none" w:sz="0" w:space="0" w:color="auto"/>
      </w:divBdr>
    </w:div>
    <w:div w:id="2090468883">
      <w:bodyDiv w:val="1"/>
      <w:marLeft w:val="0"/>
      <w:marRight w:val="0"/>
      <w:marTop w:val="0"/>
      <w:marBottom w:val="0"/>
      <w:divBdr>
        <w:top w:val="none" w:sz="0" w:space="0" w:color="auto"/>
        <w:left w:val="none" w:sz="0" w:space="0" w:color="auto"/>
        <w:bottom w:val="none" w:sz="0" w:space="0" w:color="auto"/>
        <w:right w:val="none" w:sz="0" w:space="0" w:color="auto"/>
      </w:divBdr>
    </w:div>
    <w:div w:id="2119257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ashunda.brown@savannahga.gov" TargetMode="External"/><Relationship Id="rId18" Type="http://schemas.openxmlformats.org/officeDocument/2006/relationships/hyperlink" Target="http://www.craigstrachan.com/blog/2009/1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reativecommons.org/licenses/by-nc-nd/3.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raigstrachan.com/blog/2009/10"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DFranklin01@savannahga.gov" TargetMode="External"/><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ierra.carter@savannahga.gov" TargetMode="External"/><Relationship Id="rId22" Type="http://schemas.openxmlformats.org/officeDocument/2006/relationships/image" Target="media/image3.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ornelius\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14FF748F874220B8806E29A65F348B"/>
        <w:category>
          <w:name w:val="General"/>
          <w:gallery w:val="placeholder"/>
        </w:category>
        <w:types>
          <w:type w:val="bbPlcHdr"/>
        </w:types>
        <w:behaviors>
          <w:behavior w:val="content"/>
        </w:behaviors>
        <w:guid w:val="{C4E3F7D7-2ACA-48D5-81C0-30CB27C5C947}"/>
      </w:docPartPr>
      <w:docPartBody>
        <w:p w:rsidR="00A25DD3" w:rsidRDefault="00BA5F49" w:rsidP="00BA5F49">
          <w:pPr>
            <w:pStyle w:val="CA14FF748F874220B8806E29A65F348B"/>
          </w:pPr>
          <w:r w:rsidRPr="004D3011">
            <w:t>PHONE:</w:t>
          </w:r>
        </w:p>
      </w:docPartBody>
    </w:docPart>
    <w:docPart>
      <w:docPartPr>
        <w:name w:val="026B1EF07ADE453985687FDE0685F09A"/>
        <w:category>
          <w:name w:val="General"/>
          <w:gallery w:val="placeholder"/>
        </w:category>
        <w:types>
          <w:type w:val="bbPlcHdr"/>
        </w:types>
        <w:behaviors>
          <w:behavior w:val="content"/>
        </w:behaviors>
        <w:guid w:val="{09EDA207-2B5C-40A0-9BAB-A8B7F2FCA3B5}"/>
      </w:docPartPr>
      <w:docPartBody>
        <w:p w:rsidR="00A25DD3" w:rsidRDefault="00BA5F49" w:rsidP="00BA5F49">
          <w:pPr>
            <w:pStyle w:val="026B1EF07ADE453985687FDE0685F09A"/>
          </w:pPr>
          <w:r w:rsidRPr="004D3011">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astanty Cortez">
    <w:charset w:val="00"/>
    <w:family w:val="auto"/>
    <w:pitch w:val="variable"/>
    <w:sig w:usb0="80000027" w:usb1="1000004A" w:usb2="00000000" w:usb3="00000000" w:csb0="00000001" w:csb1="00000000"/>
  </w:font>
  <w:font w:name="Dreaming Outloud Pro">
    <w:charset w:val="00"/>
    <w:family w:val="script"/>
    <w:pitch w:val="variable"/>
    <w:sig w:usb0="800000EF" w:usb1="0000000A" w:usb2="00000008" w:usb3="00000000" w:csb0="00000001" w:csb1="00000000"/>
  </w:font>
  <w:font w:name="Chamberi Super Display">
    <w:charset w:val="00"/>
    <w:family w:val="roman"/>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F9"/>
    <w:rsid w:val="000153DD"/>
    <w:rsid w:val="0004037F"/>
    <w:rsid w:val="0005044E"/>
    <w:rsid w:val="00050535"/>
    <w:rsid w:val="00063233"/>
    <w:rsid w:val="00073640"/>
    <w:rsid w:val="000753FA"/>
    <w:rsid w:val="00076124"/>
    <w:rsid w:val="000819A5"/>
    <w:rsid w:val="00087CA9"/>
    <w:rsid w:val="000951FE"/>
    <w:rsid w:val="000A45C1"/>
    <w:rsid w:val="000B4ECA"/>
    <w:rsid w:val="000C4119"/>
    <w:rsid w:val="000C54A7"/>
    <w:rsid w:val="000F4DEF"/>
    <w:rsid w:val="001603B6"/>
    <w:rsid w:val="00173989"/>
    <w:rsid w:val="001957B9"/>
    <w:rsid w:val="001B7586"/>
    <w:rsid w:val="001D2011"/>
    <w:rsid w:val="001E7F08"/>
    <w:rsid w:val="001F3561"/>
    <w:rsid w:val="0020567E"/>
    <w:rsid w:val="0021178A"/>
    <w:rsid w:val="00211DC5"/>
    <w:rsid w:val="002170B4"/>
    <w:rsid w:val="00254FD7"/>
    <w:rsid w:val="00271DB0"/>
    <w:rsid w:val="00280C50"/>
    <w:rsid w:val="002E6156"/>
    <w:rsid w:val="002F6C09"/>
    <w:rsid w:val="003217BB"/>
    <w:rsid w:val="00335C92"/>
    <w:rsid w:val="00351975"/>
    <w:rsid w:val="00352655"/>
    <w:rsid w:val="003575A2"/>
    <w:rsid w:val="0035799D"/>
    <w:rsid w:val="00374BB1"/>
    <w:rsid w:val="003878C0"/>
    <w:rsid w:val="00391CDD"/>
    <w:rsid w:val="003A6018"/>
    <w:rsid w:val="004109A5"/>
    <w:rsid w:val="00410CAE"/>
    <w:rsid w:val="00417195"/>
    <w:rsid w:val="00417CD5"/>
    <w:rsid w:val="00420732"/>
    <w:rsid w:val="004226E5"/>
    <w:rsid w:val="004516B6"/>
    <w:rsid w:val="00463D00"/>
    <w:rsid w:val="00492013"/>
    <w:rsid w:val="00494FD6"/>
    <w:rsid w:val="00496563"/>
    <w:rsid w:val="00497B5B"/>
    <w:rsid w:val="004C57EA"/>
    <w:rsid w:val="004D0B74"/>
    <w:rsid w:val="004E4335"/>
    <w:rsid w:val="004F6C9B"/>
    <w:rsid w:val="00527ABA"/>
    <w:rsid w:val="00531D68"/>
    <w:rsid w:val="00552789"/>
    <w:rsid w:val="00555EB9"/>
    <w:rsid w:val="005830E1"/>
    <w:rsid w:val="00595D51"/>
    <w:rsid w:val="005B3DD2"/>
    <w:rsid w:val="005E1BB1"/>
    <w:rsid w:val="005E276E"/>
    <w:rsid w:val="005E35CF"/>
    <w:rsid w:val="0060537E"/>
    <w:rsid w:val="006060FB"/>
    <w:rsid w:val="00614646"/>
    <w:rsid w:val="00643E11"/>
    <w:rsid w:val="006675F9"/>
    <w:rsid w:val="00673A32"/>
    <w:rsid w:val="00690EA6"/>
    <w:rsid w:val="00706932"/>
    <w:rsid w:val="007204F6"/>
    <w:rsid w:val="00733189"/>
    <w:rsid w:val="007369A7"/>
    <w:rsid w:val="007802C1"/>
    <w:rsid w:val="00781715"/>
    <w:rsid w:val="007A74DD"/>
    <w:rsid w:val="007E1EFE"/>
    <w:rsid w:val="007E375B"/>
    <w:rsid w:val="007E3B02"/>
    <w:rsid w:val="007F0D3E"/>
    <w:rsid w:val="007F33D8"/>
    <w:rsid w:val="0080440F"/>
    <w:rsid w:val="00821A34"/>
    <w:rsid w:val="008815C3"/>
    <w:rsid w:val="008865A4"/>
    <w:rsid w:val="008926D0"/>
    <w:rsid w:val="00897118"/>
    <w:rsid w:val="008A072D"/>
    <w:rsid w:val="008C1720"/>
    <w:rsid w:val="008E5D4D"/>
    <w:rsid w:val="008E6AE3"/>
    <w:rsid w:val="008F00B8"/>
    <w:rsid w:val="008F4DA2"/>
    <w:rsid w:val="0091352C"/>
    <w:rsid w:val="009222EF"/>
    <w:rsid w:val="009616FF"/>
    <w:rsid w:val="00983DF3"/>
    <w:rsid w:val="00994AFE"/>
    <w:rsid w:val="009A0BC1"/>
    <w:rsid w:val="009B136A"/>
    <w:rsid w:val="009F0DDE"/>
    <w:rsid w:val="009F46A1"/>
    <w:rsid w:val="00A03BB1"/>
    <w:rsid w:val="00A11475"/>
    <w:rsid w:val="00A214A4"/>
    <w:rsid w:val="00A25DD3"/>
    <w:rsid w:val="00A37F15"/>
    <w:rsid w:val="00A5021B"/>
    <w:rsid w:val="00A55548"/>
    <w:rsid w:val="00A71B68"/>
    <w:rsid w:val="00A854D5"/>
    <w:rsid w:val="00AB2044"/>
    <w:rsid w:val="00AC1BC0"/>
    <w:rsid w:val="00AD18E5"/>
    <w:rsid w:val="00AD69D4"/>
    <w:rsid w:val="00AE0CBA"/>
    <w:rsid w:val="00B35B0D"/>
    <w:rsid w:val="00B91CC9"/>
    <w:rsid w:val="00BA5F49"/>
    <w:rsid w:val="00BA7E5A"/>
    <w:rsid w:val="00BB4972"/>
    <w:rsid w:val="00BC23BD"/>
    <w:rsid w:val="00BC4850"/>
    <w:rsid w:val="00BD16D3"/>
    <w:rsid w:val="00BE2B91"/>
    <w:rsid w:val="00BE6C80"/>
    <w:rsid w:val="00C116DA"/>
    <w:rsid w:val="00C120A6"/>
    <w:rsid w:val="00C414B7"/>
    <w:rsid w:val="00C93051"/>
    <w:rsid w:val="00CB72B3"/>
    <w:rsid w:val="00CD605F"/>
    <w:rsid w:val="00CE695D"/>
    <w:rsid w:val="00CE7B31"/>
    <w:rsid w:val="00D40C31"/>
    <w:rsid w:val="00D51B83"/>
    <w:rsid w:val="00D5322C"/>
    <w:rsid w:val="00D56814"/>
    <w:rsid w:val="00D64C93"/>
    <w:rsid w:val="00D9214E"/>
    <w:rsid w:val="00DB39D5"/>
    <w:rsid w:val="00DC61B6"/>
    <w:rsid w:val="00DF1360"/>
    <w:rsid w:val="00DF3B60"/>
    <w:rsid w:val="00E00DCA"/>
    <w:rsid w:val="00E07018"/>
    <w:rsid w:val="00E25DB9"/>
    <w:rsid w:val="00E57CC0"/>
    <w:rsid w:val="00E6787D"/>
    <w:rsid w:val="00E734BB"/>
    <w:rsid w:val="00E743DA"/>
    <w:rsid w:val="00ED1253"/>
    <w:rsid w:val="00ED5CD3"/>
    <w:rsid w:val="00EF0BA5"/>
    <w:rsid w:val="00EF3237"/>
    <w:rsid w:val="00EF34A9"/>
    <w:rsid w:val="00EF38C4"/>
    <w:rsid w:val="00F01334"/>
    <w:rsid w:val="00F52DAC"/>
    <w:rsid w:val="00F6216C"/>
    <w:rsid w:val="00F62428"/>
    <w:rsid w:val="00F62F0F"/>
    <w:rsid w:val="00F76F33"/>
    <w:rsid w:val="00F770B4"/>
    <w:rsid w:val="00F95F7F"/>
    <w:rsid w:val="00FB119B"/>
    <w:rsid w:val="00FB42D4"/>
    <w:rsid w:val="00FC09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156082"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BF4E14"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CA14FF748F874220B8806E29A65F348B">
    <w:name w:val="CA14FF748F874220B8806E29A65F348B"/>
    <w:rsid w:val="00BA5F49"/>
    <w:pPr>
      <w:spacing w:line="278" w:lineRule="auto"/>
    </w:pPr>
    <w:rPr>
      <w:kern w:val="2"/>
      <w:sz w:val="24"/>
      <w:szCs w:val="24"/>
      <w14:ligatures w14:val="standardContextual"/>
    </w:rPr>
  </w:style>
  <w:style w:type="paragraph" w:customStyle="1" w:styleId="026B1EF07ADE453985687FDE0685F09A">
    <w:name w:val="026B1EF07ADE453985687FDE0685F09A"/>
    <w:rsid w:val="00BA5F4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9CB38"/>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40c435-9b9d-470a-83dd-5aa7bdc8fee2" ContentTypeId="0x0101009EEC4E3E7629074EA37E993EEA41D7CF" PreviousValue="false"/>
</file>

<file path=customXml/item2.xml><?xml version="1.0" encoding="utf-8"?>
<ct:contentTypeSchema xmlns:ct="http://schemas.microsoft.com/office/2006/metadata/contentType" xmlns:ma="http://schemas.microsoft.com/office/2006/metadata/properties/metaAttributes" ct:_="" ma:_="" ma:contentTypeName="My Savannah Document" ma:contentTypeID="0x0101009EEC4E3E7629074EA37E993EEA41D7CF00F175CE37271D574B8ED75302D46F77F7" ma:contentTypeVersion="3" ma:contentTypeDescription="" ma:contentTypeScope="" ma:versionID="19d44dd300a2326e48543e5b3c2aab10">
  <xsd:schema xmlns:xsd="http://www.w3.org/2001/XMLSchema" xmlns:xs="http://www.w3.org/2001/XMLSchema" xmlns:p="http://schemas.microsoft.com/office/2006/metadata/properties" xmlns:ns2="0974ac4d-b6b0-4073-b19a-67366b3b0f60" targetNamespace="http://schemas.microsoft.com/office/2006/metadata/properties" ma:root="true" ma:fieldsID="e4470ba97f6caceac079c5c2a3b4d720" ns2:_="">
    <xsd:import namespace="0974ac4d-b6b0-4073-b19a-67366b3b0f60"/>
    <xsd:element name="properties">
      <xsd:complexType>
        <xsd:sequence>
          <xsd:element name="documentManagement">
            <xsd:complexType>
              <xsd:all>
                <xsd:element ref="ns2:gc6ea7f06dd9455d9ab3d40ce7770074" minOccurs="0"/>
                <xsd:element ref="ns2:TaxCatchAll" minOccurs="0"/>
                <xsd:element ref="ns2:TaxCatchAllLabel" minOccurs="0"/>
                <xsd:element ref="ns2:Document_x0020_Date" minOccurs="0"/>
                <xsd:element ref="ns2:h9ed0b184b3d4d46b9232313a139da4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4ac4d-b6b0-4073-b19a-67366b3b0f60" elementFormDefault="qualified">
    <xsd:import namespace="http://schemas.microsoft.com/office/2006/documentManagement/types"/>
    <xsd:import namespace="http://schemas.microsoft.com/office/infopath/2007/PartnerControls"/>
    <xsd:element name="gc6ea7f06dd9455d9ab3d40ce7770074" ma:index="8" nillable="true" ma:taxonomy="true" ma:internalName="gc6ea7f06dd9455d9ab3d40ce7770074" ma:taxonomyFieldName="Document_x0020_Category" ma:displayName="Document Category" ma:default="" ma:fieldId="{0c6ea7f0-6dd9-455d-9ab3-d40ce7770074}" ma:sspId="2940c435-9b9d-470a-83dd-5aa7bdc8fee2" ma:termSetId="45266083-290e-4b51-a2ab-72bbf4f5e8e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7e3bce-8970-4c84-b77d-0074a152c9ba}" ma:internalName="TaxCatchAll" ma:showField="CatchAllData" ma:web="ae4346ef-49e6-4caa-95e3-636644fa19e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7e3bce-8970-4c84-b77d-0074a152c9ba}" ma:internalName="TaxCatchAllLabel" ma:readOnly="true" ma:showField="CatchAllDataLabel" ma:web="ae4346ef-49e6-4caa-95e3-636644fa19e7">
      <xsd:complexType>
        <xsd:complexContent>
          <xsd:extension base="dms:MultiChoiceLookup">
            <xsd:sequence>
              <xsd:element name="Value" type="dms:Lookup" maxOccurs="unbounded" minOccurs="0" nillable="true"/>
            </xsd:sequence>
          </xsd:extension>
        </xsd:complexContent>
      </xsd:complexType>
    </xsd:element>
    <xsd:element name="Document_x0020_Date" ma:index="12" nillable="true" ma:displayName="Document Date" ma:default="" ma:format="DateOnly" ma:internalName="Document_x0020_Date">
      <xsd:simpleType>
        <xsd:restriction base="dms:DateTime"/>
      </xsd:simpleType>
    </xsd:element>
    <xsd:element name="h9ed0b184b3d4d46b9232313a139da48" ma:index="13" nillable="true" ma:taxonomy="true" ma:internalName="h9ed0b184b3d4d46b9232313a139da48" ma:taxonomyFieldName="City_x0020_Department" ma:displayName="City Department" ma:default="" ma:fieldId="{19ed0b18-4b3d-4d46-b923-2313a139da48}" ma:sspId="2940c435-9b9d-470a-83dd-5aa7bdc8fee2" ma:termSetId="a57d8403-33e7-485c-a4c1-b46b508fbef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974ac4d-b6b0-4073-b19a-67366b3b0f60" xsi:nil="true"/>
    <gc6ea7f06dd9455d9ab3d40ce7770074 xmlns="0974ac4d-b6b0-4073-b19a-67366b3b0f60">
      <Terms xmlns="http://schemas.microsoft.com/office/infopath/2007/PartnerControls"/>
    </gc6ea7f06dd9455d9ab3d40ce7770074>
    <h9ed0b184b3d4d46b9232313a139da48 xmlns="0974ac4d-b6b0-4073-b19a-67366b3b0f60">
      <Terms xmlns="http://schemas.microsoft.com/office/infopath/2007/PartnerControls"/>
    </h9ed0b184b3d4d46b9232313a139da48>
    <Document_x0020_Date xmlns="0974ac4d-b6b0-4073-b19a-67366b3b0f60" xsi:nil="true"/>
  </documentManagement>
</p:properties>
</file>

<file path=customXml/itemProps1.xml><?xml version="1.0" encoding="utf-8"?>
<ds:datastoreItem xmlns:ds="http://schemas.openxmlformats.org/officeDocument/2006/customXml" ds:itemID="{7AB58840-74E0-438D-A1AB-C9A5D343C317}">
  <ds:schemaRefs>
    <ds:schemaRef ds:uri="Microsoft.SharePoint.Taxonomy.ContentTypeSync"/>
  </ds:schemaRefs>
</ds:datastoreItem>
</file>

<file path=customXml/itemProps2.xml><?xml version="1.0" encoding="utf-8"?>
<ds:datastoreItem xmlns:ds="http://schemas.openxmlformats.org/officeDocument/2006/customXml" ds:itemID="{0D17F884-2BC0-404F-865B-8261AA37E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4ac4d-b6b0-4073-b19a-67366b3b0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32F778-AFB5-4EA3-B0C5-6FB766B81A93}">
  <ds:schemaRefs>
    <ds:schemaRef ds:uri="http://schemas.openxmlformats.org/officeDocument/2006/bibliography"/>
  </ds:schemaRefs>
</ds:datastoreItem>
</file>

<file path=customXml/itemProps4.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5.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0974ac4d-b6b0-4073-b19a-67366b3b0f60"/>
  </ds:schemaRefs>
</ds:datastoreItem>
</file>

<file path=docProps/app.xml><?xml version="1.0" encoding="utf-8"?>
<Properties xmlns="http://schemas.openxmlformats.org/officeDocument/2006/extended-properties" xmlns:vt="http://schemas.openxmlformats.org/officeDocument/2006/docPropsVTypes">
  <Template>Blue grey resume</Template>
  <TotalTime>3386</TotalTime>
  <Pages>5</Pages>
  <Words>1232</Words>
  <Characters>7399</Characters>
  <Application>Microsoft Office Word</Application>
  <DocSecurity>0</DocSecurity>
  <Lines>274</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Kierra Carter</dc:creator>
  <cp:keywords/>
  <dc:description/>
  <cp:lastModifiedBy>Veronica Green</cp:lastModifiedBy>
  <cp:revision>140</cp:revision>
  <cp:lastPrinted>2025-01-09T17:48:00Z</cp:lastPrinted>
  <dcterms:created xsi:type="dcterms:W3CDTF">2025-10-06T21:42:00Z</dcterms:created>
  <dcterms:modified xsi:type="dcterms:W3CDTF">2026-02-03T18:35:00Z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0x0101009EEC4E3E7629074EA37E993EEA41D7CF00F175CE37271D574B8ED75302D46F77F7</vt:lpwstr>
  </property>
  <property fmtid="{D5CDD505-2E9C-101B-9397-08002B2CF9AE}" pid="3" name="City Department">
    <vt:lpwstr/>
  </property>
  <property fmtid="{D5CDD505-2E9C-101B-9397-08002B2CF9AE}" pid="4" name="MediaServiceImageTags">
    <vt:lpwstr/>
  </property>
  <property fmtid="{D5CDD505-2E9C-101B-9397-08002B2CF9AE}" pid="5" name="Document Category">
    <vt:lpwstr/>
  </property>
  <property fmtid="{D5CDD505-2E9C-101B-9397-08002B2CF9AE}" pid="6" name="lcf76f155ced4ddcb4097134ff3c332f">
    <vt:lpwstr/>
  </property>
  <property fmtid="{D5CDD505-2E9C-101B-9397-08002B2CF9AE}" pid="7" name="GrammarlyDocumentId">
    <vt:lpwstr>e208e08c9730a1a53d3b04ee64483a45ebe7d4afcb7b0e5ce27e6abada188c8b</vt:lpwstr>
  </property>
</Properties>
</file>